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412" w:lineRule="exact"/>
        <w:ind w:left="943" w:right="-20"/>
        <w:jc w:val="left"/>
        <w:rPr>
          <w:rFonts w:ascii="Arial Black" w:hAnsi="Arial Black" w:cs="Arial Black" w:eastAsia="Arial Black"/>
          <w:sz w:val="32"/>
          <w:szCs w:val="32"/>
        </w:rPr>
      </w:pPr>
      <w:rPr/>
      <w:r>
        <w:rPr/>
        <w:pict>
          <v:group style="position:absolute;margin-left:36.03756pt;margin-top:24.995199pt;width:539.955228pt;height:.1pt;mso-position-horizontal-relative:page;mso-position-vertical-relative:paragraph;z-index:-149" coordorigin="721,500" coordsize="10799,2">
            <v:shape style="position:absolute;left:721;top:500;width:10799;height:2" coordorigin="721,500" coordsize="10799,0" path="m721,500l11520,500e" filled="f" stroked="t" strokeweight="7.99932pt" strokecolor="#000000">
              <v:path arrowok="t"/>
            </v:shape>
          </v:group>
          <w10:wrap type="none"/>
        </w:pic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2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0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1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2</w:t>
      </w:r>
      <w:r>
        <w:rPr>
          <w:rFonts w:ascii="Arial Black" w:hAnsi="Arial Black" w:cs="Arial Black" w:eastAsia="Arial Black"/>
          <w:sz w:val="32"/>
          <w:szCs w:val="32"/>
          <w:spacing w:val="-9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B</w:t>
      </w:r>
      <w:r>
        <w:rPr>
          <w:rFonts w:ascii="Arial Black" w:hAnsi="Arial Black" w:cs="Arial Black" w:eastAsia="Arial Black"/>
          <w:sz w:val="32"/>
          <w:szCs w:val="32"/>
          <w:spacing w:val="-1"/>
          <w:w w:val="100"/>
          <w:b/>
          <w:bCs/>
          <w:position w:val="-1"/>
        </w:rPr>
        <w:t>C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PL</w:t>
      </w:r>
      <w:r>
        <w:rPr>
          <w:rFonts w:ascii="Arial Black" w:hAnsi="Arial Black" w:cs="Arial Black" w:eastAsia="Arial Black"/>
          <w:sz w:val="32"/>
          <w:szCs w:val="32"/>
          <w:spacing w:val="-9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-19"/>
          <w:w w:val="100"/>
          <w:b/>
          <w:bCs/>
          <w:position w:val="-1"/>
        </w:rPr>
        <w:t>T</w:t>
      </w:r>
      <w:r>
        <w:rPr>
          <w:rFonts w:ascii="Arial Black" w:hAnsi="Arial Black" w:cs="Arial Black" w:eastAsia="Arial Black"/>
          <w:sz w:val="32"/>
          <w:szCs w:val="32"/>
          <w:spacing w:val="-6"/>
          <w:w w:val="100"/>
          <w:b/>
          <w:bCs/>
          <w:position w:val="-1"/>
        </w:rPr>
        <w:t>e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x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-12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St</w:t>
      </w:r>
      <w:r>
        <w:rPr>
          <w:rFonts w:ascii="Arial Black" w:hAnsi="Arial Black" w:cs="Arial Black" w:eastAsia="Arial Black"/>
          <w:sz w:val="32"/>
          <w:szCs w:val="32"/>
          <w:spacing w:val="-4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te</w:t>
      </w:r>
      <w:r>
        <w:rPr>
          <w:rFonts w:ascii="Arial Black" w:hAnsi="Arial Black" w:cs="Arial Black" w:eastAsia="Arial Black"/>
          <w:sz w:val="32"/>
          <w:szCs w:val="32"/>
          <w:spacing w:val="-6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C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h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m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p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i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o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n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h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i</w:t>
      </w:r>
      <w:r>
        <w:rPr>
          <w:rFonts w:ascii="Arial Black" w:hAnsi="Arial Black" w:cs="Arial Black" w:eastAsia="Arial Black"/>
          <w:sz w:val="32"/>
          <w:szCs w:val="32"/>
          <w:spacing w:val="4"/>
          <w:w w:val="100"/>
          <w:b/>
          <w:bCs/>
          <w:position w:val="-1"/>
        </w:rPr>
        <w:t>p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-26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c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o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t</w:t>
      </w:r>
      <w:r>
        <w:rPr>
          <w:rFonts w:ascii="Arial Black" w:hAnsi="Arial Black" w:cs="Arial Black" w:eastAsia="Arial Black"/>
          <w:sz w:val="32"/>
          <w:szCs w:val="32"/>
          <w:spacing w:val="-4"/>
          <w:w w:val="100"/>
          <w:b/>
          <w:bCs/>
          <w:position w:val="-1"/>
        </w:rPr>
        <w:t>c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h</w:t>
      </w:r>
      <w:r>
        <w:rPr>
          <w:rFonts w:ascii="Arial Black" w:hAnsi="Arial Black" w:cs="Arial Black" w:eastAsia="Arial Black"/>
          <w:sz w:val="32"/>
          <w:szCs w:val="32"/>
          <w:spacing w:val="-9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-1"/>
          <w:w w:val="100"/>
          <w:b/>
          <w:bCs/>
          <w:position w:val="-1"/>
        </w:rPr>
        <w:t>D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o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u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b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l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e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position w:val="0"/>
        </w:rPr>
      </w:r>
    </w:p>
    <w:p>
      <w:pPr>
        <w:spacing w:before="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</w:sectPr>
      </w:pPr>
      <w:rPr/>
    </w:p>
    <w:p>
      <w:pPr>
        <w:spacing w:before="32" w:after="0" w:line="240" w:lineRule="auto"/>
        <w:ind w:left="59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</w:p>
    <w:p>
      <w:pPr>
        <w:spacing w:before="1" w:after="0" w:line="240" w:lineRule="auto"/>
        <w:ind w:left="598" w:right="-7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$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</w:p>
    <w:p>
      <w:pPr>
        <w:spacing w:before="32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br w:type="column"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</w:p>
    <w:p>
      <w:pPr>
        <w:spacing w:before="6" w:after="0" w:line="252" w:lineRule="exact"/>
        <w:ind w:right="489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35.447559pt;margin-top:32.46796pt;width:541.1356pt;height:87.03292pt;mso-position-horizontal-relative:page;mso-position-vertical-relative:paragraph;z-index:-144" coordorigin="709,649" coordsize="10823,1741">
            <v:group style="position:absolute;left:732;top:661;width:2;height:1709" coordorigin="732,661" coordsize="2,1709">
              <v:shape style="position:absolute;left:732;top:661;width:2;height:1709" coordorigin="732,661" coordsize="0,1709" path="m732,661l732,2370e" filled="f" stroked="t" strokeweight="1.18pt" strokecolor="#000000">
                <v:path arrowok="t"/>
              </v:shape>
            </v:group>
            <v:group style="position:absolute;left:6122;top:683;width:2;height:1687" coordorigin="6122,683" coordsize="2,1687">
              <v:shape style="position:absolute;left:6122;top:683;width:2;height:1687" coordorigin="6122,683" coordsize="0,1687" path="m6122,683l6122,2370e" filled="f" stroked="t" strokeweight="1.18pt" strokecolor="#000000">
                <v:path arrowok="t"/>
              </v:shape>
            </v:group>
            <v:group style="position:absolute;left:11509;top:661;width:2;height:1709" coordorigin="11509,661" coordsize="2,1709">
              <v:shape style="position:absolute;left:11509;top:661;width:2;height:1709" coordorigin="11509,661" coordsize="0,1709" path="m11509,661l11509,2370e" filled="f" stroked="t" strokeweight="1.179520pt" strokecolor="#000000">
                <v:path arrowok="t"/>
              </v:shape>
            </v:group>
            <v:group style="position:absolute;left:721;top:672;width:10799;height:2" coordorigin="721,672" coordsize="10799,2">
              <v:shape style="position:absolute;left:721;top:672;width:10799;height:2" coordorigin="721,672" coordsize="10799,0" path="m721,672l11520,672e" filled="f" stroked="t" strokeweight="1.18pt" strokecolor="#000000">
                <v:path arrowok="t"/>
              </v:shape>
            </v:group>
            <v:group style="position:absolute;left:721;top:2378;width:10799;height:2" coordorigin="721,2378" coordsize="10799,2">
              <v:shape style="position:absolute;left:721;top:2378;width:10799;height:2" coordorigin="721,2378" coordsize="10799,0" path="m721,2378l11520,2378e" filled="f" stroked="t" strokeweight="1.18pt" strokecolor="#000000">
                <v:path arrowok="t"/>
              </v:shape>
            </v:group>
            <v:group style="position:absolute;left:3869;top:1921;width:540;height:2" coordorigin="3869,1921" coordsize="540,2">
              <v:shape style="position:absolute;left:3869;top:1921;width:540;height:2" coordorigin="3869,1921" coordsize="540,0" path="m4409,1921l3869,1921e" filled="f" stroked="t" strokeweight=".24996pt" strokecolor="#000000">
                <v:path arrowok="t"/>
              </v:shape>
            </v:group>
            <v:group style="position:absolute;left:1170;top:1921;width:2191;height:2" coordorigin="1170,1921" coordsize="2191,2">
              <v:shape style="position:absolute;left:1170;top:1921;width:2191;height:2" coordorigin="1170,1921" coordsize="2191,0" path="m3361,1921l1170,1921e" filled="f" stroked="t" strokeweight=".24996pt" strokecolor="#000000">
                <v:path arrowok="t"/>
              </v:shape>
            </v:group>
            <v:group style="position:absolute;left:4769;top:1921;width:1111;height:2" coordorigin="4769,1921" coordsize="1111,2">
              <v:shape style="position:absolute;left:4769;top:1921;width:1111;height:2" coordorigin="4769,1921" coordsize="1111,0" path="m5880,1921l4769,1921e" filled="f" stroked="t" strokeweight=".2499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$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16,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2" w:equalWidth="0">
            <w:col w:w="3594" w:space="2393"/>
            <w:col w:w="5673"/>
          </w:cols>
        </w:sectPr>
      </w:pPr>
      <w:rPr/>
    </w:p>
    <w:p>
      <w:pPr>
        <w:spacing w:before="3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</w:sectPr>
      </w:pPr>
      <w:rPr/>
    </w:p>
    <w:p>
      <w:pPr>
        <w:spacing w:before="32" w:after="0" w:line="241" w:lineRule="auto"/>
        <w:ind w:left="598" w:right="806"/>
        <w:jc w:val="left"/>
        <w:tabs>
          <w:tab w:pos="4320" w:val="left"/>
          <w:tab w:pos="4860" w:val="left"/>
        </w:tabs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35.447559pt;margin-top:-52.147083pt;width:541.1356pt;height:46.35628pt;mso-position-horizontal-relative:page;mso-position-vertical-relative:paragraph;z-index:-145" coordorigin="709,-1043" coordsize="10823,927">
            <v:group style="position:absolute;left:732;top:-1031;width:2;height:895" coordorigin="732,-1031" coordsize="2,895">
              <v:shape style="position:absolute;left:732;top:-1031;width:2;height:895" coordorigin="732,-1031" coordsize="0,895" path="m732,-1031l732,-136e" filled="f" stroked="t" strokeweight="1.18pt" strokecolor="#000000">
                <v:path arrowok="t"/>
              </v:shape>
            </v:group>
            <v:group style="position:absolute;left:6122;top:-1012;width:2;height:876" coordorigin="6122,-1012" coordsize="2,876">
              <v:shape style="position:absolute;left:6122;top:-1012;width:2;height:876" coordorigin="6122,-1012" coordsize="0,876" path="m6122,-1012l6122,-136e" filled="f" stroked="t" strokeweight="1.18pt" strokecolor="#000000">
                <v:path arrowok="t"/>
              </v:shape>
            </v:group>
            <v:group style="position:absolute;left:11509;top:-1031;width:2;height:895" coordorigin="11509,-1031" coordsize="2,895">
              <v:shape style="position:absolute;left:11509;top:-1031;width:2;height:895" coordorigin="11509,-1031" coordsize="0,895" path="m11509,-1031l11509,-136e" filled="f" stroked="t" strokeweight="1.179520pt" strokecolor="#000000">
                <v:path arrowok="t"/>
              </v:shape>
            </v:group>
            <v:group style="position:absolute;left:721;top:-1020;width:10799;height:2" coordorigin="721,-1020" coordsize="10799,2">
              <v:shape style="position:absolute;left:721;top:-1020;width:10799;height:2" coordorigin="721,-1020" coordsize="10799,0" path="m721,-1020l11520,-1020e" filled="f" stroked="t" strokeweight="1.18pt" strokecolor="#000000">
                <v:path arrowok="t"/>
              </v:shape>
            </v:group>
            <v:group style="position:absolute;left:721;top:-128;width:10799;height:2" coordorigin="721,-128" coordsize="10799,2">
              <v:shape style="position:absolute;left:721;top:-128;width:10799;height:2" coordorigin="721,-128" coordsize="10799,0" path="m721,-128l11520,-128e" filled="f" stroked="t" strokeweight="1.18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ue#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54" w:lineRule="exact"/>
        <w:ind w:left="597" w:right="626"/>
        <w:jc w:val="left"/>
        <w:tabs>
          <w:tab w:pos="4320" w:val="left"/>
          <w:tab w:pos="50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8" w:lineRule="exact"/>
        <w:ind w:left="598" w:right="-20"/>
        <w:jc w:val="left"/>
        <w:tabs>
          <w:tab w:pos="3160" w:val="left"/>
          <w:tab w:pos="42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</w:p>
    <w:p>
      <w:pPr>
        <w:spacing w:before="0" w:after="0" w:line="247" w:lineRule="exact"/>
        <w:ind w:left="598" w:right="-73"/>
        <w:jc w:val="left"/>
        <w:tabs>
          <w:tab w:pos="2140" w:val="left"/>
          <w:tab w:pos="57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position w:val="-1"/>
        </w:rPr>
        <w:t>C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oun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40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D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-2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Phone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0"/>
        </w:rPr>
      </w:r>
    </w:p>
    <w:p>
      <w:pPr>
        <w:spacing w:before="32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br w:type="column"/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&amp;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</w:p>
    <w:p>
      <w:pPr>
        <w:spacing w:before="1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Bad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</w:p>
    <w:p>
      <w:pPr>
        <w:spacing w:before="0" w:after="0" w:line="252" w:lineRule="exact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704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13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#138</w:t>
      </w:r>
    </w:p>
    <w:p>
      <w:pPr>
        <w:spacing w:before="1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ood,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46143</w:t>
      </w:r>
    </w:p>
    <w:p>
      <w:pPr>
        <w:spacing w:before="0" w:after="0" w:line="252" w:lineRule="exact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hyperlink r:id="rId5"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l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 </w:t>
        </w:r>
        <w:r>
          <w:rPr>
            <w:rFonts w:ascii="Arial" w:hAnsi="Arial" w:cs="Arial" w:eastAsia="Arial"/>
            <w:sz w:val="22"/>
            <w:szCs w:val="22"/>
            <w:spacing w:val="1"/>
            <w:w w:val="100"/>
          </w:rPr>
          <w:t>t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e</w:t>
        </w:r>
        <w:r>
          <w:rPr>
            <w:rFonts w:ascii="Arial" w:hAnsi="Arial" w:cs="Arial" w:eastAsia="Arial"/>
            <w:sz w:val="22"/>
            <w:szCs w:val="22"/>
            <w:spacing w:val="-2"/>
            <w:w w:val="100"/>
          </w:rPr>
          <w:t>x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as@badbo</w:t>
        </w:r>
        <w:r>
          <w:rPr>
            <w:rFonts w:ascii="Arial" w:hAnsi="Arial" w:cs="Arial" w:eastAsia="Arial"/>
            <w:sz w:val="22"/>
            <w:szCs w:val="22"/>
            <w:spacing w:val="-2"/>
            <w:w w:val="100"/>
          </w:rPr>
          <w:t>y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sbp</w:t>
        </w:r>
        <w:r>
          <w:rPr>
            <w:rFonts w:ascii="Arial" w:hAnsi="Arial" w:cs="Arial" w:eastAsia="Arial"/>
            <w:sz w:val="22"/>
            <w:szCs w:val="22"/>
            <w:spacing w:val="1"/>
            <w:w w:val="100"/>
          </w:rPr>
          <w:t>.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com</w:t>
        </w:r>
      </w:hyperlink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2" w:equalWidth="0">
            <w:col w:w="5741" w:space="246"/>
            <w:col w:w="5673"/>
          </w:cols>
        </w:sectPr>
      </w:pPr>
      <w:rPr/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8" w:lineRule="exact"/>
        <w:ind w:left="59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13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6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</w:sectPr>
      </w:pPr>
      <w:rPr/>
    </w:p>
    <w:p>
      <w:pPr>
        <w:spacing w:before="44" w:after="0" w:line="182" w:lineRule="exact"/>
        <w:ind w:left="578" w:right="1070"/>
        <w:jc w:val="left"/>
        <w:tabs>
          <w:tab w:pos="396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5.977558pt;margin-top:-36.776211pt;width:324.093233pt;height:27.117599pt;mso-position-horizontal-relative:page;mso-position-vertical-relative:paragraph;z-index:-148" coordorigin="720,-736" coordsize="6482,542">
            <v:group style="position:absolute;left:2069;top:-374;width:4860;height:2" coordorigin="2069,-374" coordsize="4860,2">
              <v:shape style="position:absolute;left:2069;top:-374;width:4860;height:2" coordorigin="2069,-374" coordsize="4860,0" path="m6929,-374l2069,-374e" filled="f" stroked="t" strokeweight=".24996pt" strokecolor="#000000">
                <v:path arrowok="t"/>
              </v:shape>
            </v:group>
            <v:group style="position:absolute;left:721;top:-734;width:6479;height:540" coordorigin="721,-734" coordsize="6479,540">
              <v:shape style="position:absolute;left:721;top:-734;width:6479;height:540" coordorigin="721,-734" coordsize="6479,540" path="m7200,-734l721,-734,721,-194,7200,-194,7200,-214,740,-214,740,-715,7200,-715,7200,-734e" filled="t" fillcolor="#000000" stroked="f">
                <v:path arrowok="t"/>
                <v:fill/>
              </v:shape>
            </v:group>
            <v:group style="position:absolute;left:7191;top:-715;width:2;height:502" coordorigin="7191,-715" coordsize="2,502">
              <v:shape style="position:absolute;left:7191;top:-715;width:2;height:502" coordorigin="7191,-715" coordsize="0,502" path="m7191,-715l7191,-214e" filled="f" stroked="t" strokeweight="1.06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76.474205pt;margin-top:8.280153pt;width:130.549797pt;height:.1pt;mso-position-horizontal-relative:page;mso-position-vertical-relative:paragraph;z-index:-147" coordorigin="1529,166" coordsize="2611,2">
            <v:shape style="position:absolute;left:1529;top:166;width:2611;height:2" coordorigin="1529,166" coordsize="2611,0" path="m4140,166l1529,166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38.460388pt;margin-top:8.280153pt;width:62.995199pt;height:.1pt;mso-position-horizontal-relative:page;mso-position-vertical-relative:paragraph;z-index:-143" coordorigin="4769,166" coordsize="1260,2">
            <v:shape style="position:absolute;left:4769;top:166;width:1260;height:2" coordorigin="4769,166" coordsize="1260,0" path="m6029,166l4769,166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76.474190pt;margin-top:17.27899pt;width:215.982595pt;height:.1pt;mso-position-horizontal-relative:page;mso-position-vertical-relative:paragraph;z-index:-142" coordorigin="1529,346" coordsize="4320,2">
            <v:shape style="position:absolute;left:1529;top:346;width:4320;height:2" coordorigin="1529,346" coordsize="4320,0" path="m5849,346l1529,346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1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9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left="578" w:right="-20"/>
        <w:jc w:val="left"/>
        <w:tabs>
          <w:tab w:pos="3540" w:val="left"/>
          <w:tab w:pos="458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54.036121pt;margin-top:5.857758pt;width:130.429077pt;height:.1pt;mso-position-horizontal-relative:page;mso-position-vertical-relative:paragraph;z-index:-141" coordorigin="1081,117" coordsize="2609,2">
            <v:shape style="position:absolute;left:1081;top:117;width:2609;height:2" coordorigin="1081,117" coordsize="2609,0" path="m3689,117l1081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07.024017pt;margin-top:5.857758pt;width:26.997599pt;height:.1pt;mso-position-horizontal-relative:page;mso-position-vertical-relative:paragraph;z-index:-140" coordorigin="4140,117" coordsize="540,2">
            <v:shape style="position:absolute;left:4140;top:117;width:540;height:2" coordorigin="4140,117" coordsize="540,0" path="m4680,117l4140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52.019196pt;margin-top:5.857758pt;width:35.997599pt;height:.1pt;mso-position-horizontal-relative:page;mso-position-vertical-relative:paragraph;z-index:-139" coordorigin="5040,117" coordsize="720,2">
            <v:shape style="position:absolute;left:5040;top:117;width:720;height:2" coordorigin="5040,117" coordsize="720,0" path="m5760,117l5040,117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240" w:lineRule="auto"/>
        <w:ind w:left="57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189.025192pt;margin-top:5.752691pt;width:112.430397pt;height:.1pt;mso-position-horizontal-relative:page;mso-position-vertical-relative:paragraph;z-index:-138" coordorigin="3781,115" coordsize="2249,2">
            <v:shape style="position:absolute;left:3781;top:115;width:2249;height:2" coordorigin="3781,115" coordsize="2249,0" path="m6029,115l3781,115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79" w:lineRule="exact"/>
        <w:ind w:left="578" w:right="-64"/>
        <w:jc w:val="left"/>
        <w:tabs>
          <w:tab w:pos="28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85.473724pt;margin-top:5.502296pt;width:58.555079pt;height:.1pt;mso-position-horizontal-relative:page;mso-position-vertical-relative:paragraph;z-index:-137" coordorigin="1709,110" coordsize="1171,2">
            <v:shape style="position:absolute;left:1709;top:110;width:1171;height:2" coordorigin="1709,110" coordsize="1171,0" path="m2881,110l1709,110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  <w:position w:val="-1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2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#</w:t>
        <w:tab/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44" w:after="0" w:line="182" w:lineRule="exact"/>
        <w:ind w:right="1734"/>
        <w:jc w:val="left"/>
        <w:tabs>
          <w:tab w:pos="33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br w:type="column"/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5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9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right="-20"/>
        <w:jc w:val="left"/>
        <w:tabs>
          <w:tab w:pos="2960" w:val="left"/>
          <w:tab w:pos="400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42.011993pt;margin-top:-12.140819pt;width:130.429197pt;height:.1pt;mso-position-horizontal-relative:page;mso-position-vertical-relative:paragraph;z-index:-136" coordorigin="6840,-243" coordsize="2609,2">
            <v:shape style="position:absolute;left:6840;top:-243;width:2609;height:2" coordorigin="6840,-243" coordsize="2609,0" path="m9449,-243l6840,-243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503.99884pt;margin-top:-12.140819pt;width:62.995199pt;height:.1pt;mso-position-horizontal-relative:page;mso-position-vertical-relative:paragraph;z-index:-135" coordorigin="10080,-243" coordsize="1260,2">
            <v:shape style="position:absolute;left:10080;top:-243;width:1260;height:2" coordorigin="10080,-243" coordsize="1260,0" path="m11340,-243l10080,-243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42.012024pt;margin-top:-3.141982pt;width:215.981995pt;height:.1pt;mso-position-horizontal-relative:page;mso-position-vertical-relative:paragraph;z-index:-134" coordorigin="6840,-63" coordsize="4320,2">
            <v:shape style="position:absolute;left:6840;top:-63;width:4320;height:2" coordorigin="6840,-63" coordsize="4320,0" path="m11160,-63l6840,-63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28.453217pt;margin-top:5.856781pt;width:107.991598pt;height:.1pt;mso-position-horizontal-relative:page;mso-position-vertical-relative:paragraph;z-index:-131" coordorigin="6569,117" coordsize="2160,2">
            <v:shape style="position:absolute;left:6569;top:117;width:2160;height:2" coordorigin="6569,117" coordsize="2160,0" path="m8729,117l6569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526.436401pt;margin-top:5.856781pt;width:35.997599pt;height:.1pt;mso-position-horizontal-relative:page;mso-position-vertical-relative:paragraph;z-index:-130" coordorigin="10529,117" coordsize="720,2">
            <v:shape style="position:absolute;left:10529;top:117;width:720;height:2" coordorigin="10529,117" coordsize="720,0" path="m11249,117l10529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481.440033pt;margin-top:5.856781pt;width:22.558799pt;height:.1pt;mso-position-horizontal-relative:page;mso-position-vertical-relative:paragraph;z-index:-129" coordorigin="9629,117" coordsize="451,2">
            <v:shape style="position:absolute;left:9629;top:117;width:451;height:2" coordorigin="9629,117" coordsize="451,0" path="m10080,117l9629,117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240" w:lineRule="auto"/>
        <w:ind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459.002441pt;margin-top:5.751684pt;width:107.991598pt;height:.1pt;mso-position-horizontal-relative:page;mso-position-vertical-relative:paragraph;z-index:-133" coordorigin="9180,115" coordsize="2160,2">
            <v:shape style="position:absolute;left:9180;top:115;width:2160;height:2" coordorigin="9180,115" coordsize="2160,0" path="m11340,115l9180,115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79" w:lineRule="exact"/>
        <w:ind w:right="-20"/>
        <w:jc w:val="left"/>
        <w:tabs>
          <w:tab w:pos="22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46.452026pt;margin-top:9.941289pt;width:58.555199pt;height:.1pt;mso-position-horizontal-relative:page;mso-position-vertical-relative:paragraph;z-index:-132" coordorigin="6929,199" coordsize="1171,2">
            <v:shape style="position:absolute;left:6929;top:199;width:1171;height:2" coordorigin="6929,199" coordsize="1171,0" path="m8100,199l6929,199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  <w:position w:val="-1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2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#</w:t>
        <w:tab/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2" w:equalWidth="0">
            <w:col w:w="5662" w:space="316"/>
            <w:col w:w="5682"/>
          </w:cols>
        </w:sectPr>
      </w:pPr>
      <w:rPr/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0" w:lineRule="auto"/>
        <w:ind w:left="578" w:right="-20"/>
        <w:jc w:val="left"/>
        <w:rPr>
          <w:rFonts w:ascii="Gill Sans MT Condensed" w:hAnsi="Gill Sans MT Condensed" w:cs="Gill Sans MT Condensed" w:eastAsia="Gill Sans MT Condensed"/>
          <w:sz w:val="18"/>
          <w:szCs w:val="18"/>
        </w:rPr>
      </w:pPr>
      <w:rPr/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q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itt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iti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ctio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office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3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1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2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2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5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361" w:lineRule="auto"/>
        <w:ind w:left="578" w:right="400"/>
        <w:jc w:val="left"/>
        <w:rPr>
          <w:rFonts w:ascii="Gill Sans MT Condensed" w:hAnsi="Gill Sans MT Condensed" w:cs="Gill Sans MT Condensed" w:eastAsia="Gill Sans MT Condensed"/>
          <w:sz w:val="20"/>
          <w:szCs w:val="20"/>
        </w:rPr>
      </w:pPr>
      <w:rPr/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y,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3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ys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PL,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5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/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3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eve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t.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</w:r>
    </w:p>
    <w:p>
      <w:pPr>
        <w:spacing w:before="0" w:after="0" w:line="253" w:lineRule="exact"/>
        <w:ind w:left="57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0" w:after="0" w:line="264" w:lineRule="exact"/>
        <w:ind w:left="57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’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,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4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try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4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0" w:after="0" w:line="264" w:lineRule="exact"/>
        <w:ind w:left="57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z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j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titi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1" w:after="0" w:line="240" w:lineRule="auto"/>
        <w:ind w:left="578" w:right="581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ch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try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‘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’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q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x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3" w:after="0" w:line="240" w:lineRule="auto"/>
        <w:ind w:left="758" w:right="-20"/>
        <w:jc w:val="left"/>
        <w:tabs>
          <w:tab w:pos="4360" w:val="left"/>
          <w:tab w:pos="5960" w:val="left"/>
          <w:tab w:pos="952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position:absolute;margin-left:202.584pt;margin-top:43.742603pt;width:191.881629pt;height:63.84pt;mso-position-horizontal-relative:page;mso-position-vertical-relative:paragraph;z-index:-146" type="#_x0000_t75">
            <v:imagedata r:id="rId6" o:title=""/>
          </v:shape>
        </w:pict>
      </w:r>
      <w:r>
        <w:rPr/>
        <w:pict>
          <v:group style="position:absolute;margin-left:45.037071pt;margin-top:-3.534158pt;width:215.982115pt;height:.1pt;mso-position-horizontal-relative:page;mso-position-vertical-relative:paragraph;z-index:-128" coordorigin="901,-71" coordsize="4320,2">
            <v:shape style="position:absolute;left:901;top:-71;width:4320;height:2" coordorigin="901,-71" coordsize="4320,0" path="m5220,-71l901,-71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10.455627pt;margin-top:-3.534158pt;width:215.980795pt;height:.1pt;mso-position-horizontal-relative:page;mso-position-vertical-relative:paragraph;z-index:-127" coordorigin="6209,-71" coordsize="4320,2">
            <v:shape style="position:absolute;left:6209;top:-71;width:4320;height:2" coordorigin="6209,-71" coordsize="4320,0" path="m10529,-71l6209,-71e" filled="f" stroked="t" strokeweight=".24996pt" strokecolor="#000000">
              <v:path arrowok="t"/>
            </v:shape>
          </v:group>
          <w10:wrap type="none"/>
        </w:pict>
      </w:r>
      <w:r>
        <w:rPr/>
        <w:pict>
          <v:shape style="position:absolute;margin-left:119.310722pt;margin-top:50.582123pt;width:77.738106pt;height:51.1875pt;mso-position-horizontal-relative:page;mso-position-vertical-relative:paragraph;z-index:-126" type="#_x0000_t75">
            <v:imagedata r:id="rId7" o:title=""/>
          </v:shape>
        </w:pict>
      </w:r>
      <w:r>
        <w:rPr/>
        <w:pict>
          <v:shape style="position:absolute;margin-left:400.5672pt;margin-top:43.742603pt;width:74.249952pt;height:61.875pt;mso-position-horizontal-relative:page;mso-position-vertical-relative:paragraph;z-index:-125" type="#_x0000_t75">
            <v:imagedata r:id="rId8" o:title=""/>
          </v:shape>
        </w:pict>
      </w:r>
      <w:r>
        <w:rPr/>
        <w:pict>
          <v:shape style="position:absolute;margin-left:490.559998pt;margin-top:43.742722pt;width:97.738665pt;height:68.73pt;mso-position-horizontal-relative:page;mso-position-vertical-relative:paragraph;z-index:-124" type="#_x0000_t75">
            <v:imagedata r:id="rId9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6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91.488627pt;height:73.47pt;mso-position-horizontal-relative:char;mso-position-vertical-relative:line" type="#_x0000_t75">
            <v:imagedata r:id="rId10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sectPr>
      <w:type w:val="continuous"/>
      <w:pgSz w:w="12240" w:h="15840"/>
      <w:pgMar w:top="580" w:bottom="280" w:left="20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Black">
    <w:altName w:val="Arial Black"/>
    <w:charset w:val="0"/>
    <w:family w:val="swiss"/>
    <w:pitch w:val="variable"/>
  </w:font>
  <w:font w:name="Gill Sans MT Condensed">
    <w:altName w:val="Gill Sans MT Condensed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texas@badboysbp.com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image" Target="media/image4.jpg"/><Relationship Id="rId10" Type="http://schemas.openxmlformats.org/officeDocument/2006/relationships/image" Target="media/image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Willoughby</dc:creator>
  <dc:title>tx8sd</dc:title>
  <dcterms:created xsi:type="dcterms:W3CDTF">2012-02-08T19:56:55Z</dcterms:created>
  <dcterms:modified xsi:type="dcterms:W3CDTF">2012-02-08T19:56:55Z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2012-01-08T00:00:00Z</vt:filetime>
  </property>
  <property fmtid="{D5CDD505-2E9C-101B-9397-08002B2CF9AE}" pid="3" name="LastSaved">
    <vt:filetime>2012-02-09T00:00:00Z</vt:filetime>
  </property>
</Properties>
</file>