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g" ContentType="image/jp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412" w:lineRule="exact"/>
        <w:ind w:left="1733" w:right="-20"/>
        <w:jc w:val="left"/>
        <w:rPr>
          <w:rFonts w:ascii="Arial Black" w:hAnsi="Arial Black" w:cs="Arial Black" w:eastAsia="Arial Black"/>
          <w:sz w:val="32"/>
          <w:szCs w:val="32"/>
        </w:rPr>
      </w:pPr>
      <w:rPr/>
      <w:r>
        <w:rPr/>
        <w:pict>
          <v:group style="position:absolute;margin-left:36.03756pt;margin-top:24.995199pt;width:539.955228pt;height:.1pt;mso-position-horizontal-relative:page;mso-position-vertical-relative:paragraph;z-index:-224" coordorigin="721,500" coordsize="10799,2">
            <v:shape style="position:absolute;left:721;top:500;width:10799;height:2" coordorigin="721,500" coordsize="10799,0" path="m721,500l11520,500e" filled="f" stroked="t" strokeweight="7.99932pt" strokecolor="#000000">
              <v:path arrowok="t"/>
            </v:shape>
          </v:group>
          <w10:wrap type="none"/>
        </w:pic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2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0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1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2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B</w:t>
      </w:r>
      <w:r>
        <w:rPr>
          <w:rFonts w:ascii="Arial Black" w:hAnsi="Arial Black" w:cs="Arial Black" w:eastAsia="Arial Black"/>
          <w:sz w:val="32"/>
          <w:szCs w:val="32"/>
          <w:spacing w:val="-1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PL</w:t>
      </w:r>
      <w:r>
        <w:rPr>
          <w:rFonts w:ascii="Arial Black" w:hAnsi="Arial Black" w:cs="Arial Black" w:eastAsia="Arial Black"/>
          <w:sz w:val="32"/>
          <w:szCs w:val="32"/>
          <w:spacing w:val="-9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-19"/>
          <w:w w:val="100"/>
          <w:b/>
          <w:bCs/>
          <w:position w:val="-1"/>
        </w:rPr>
        <w:t>T</w:t>
      </w:r>
      <w:r>
        <w:rPr>
          <w:rFonts w:ascii="Arial Black" w:hAnsi="Arial Black" w:cs="Arial Black" w:eastAsia="Arial Black"/>
          <w:sz w:val="32"/>
          <w:szCs w:val="32"/>
          <w:spacing w:val="-6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x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12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St</w:t>
      </w:r>
      <w:r>
        <w:rPr>
          <w:rFonts w:ascii="Arial Black" w:hAnsi="Arial Black" w:cs="Arial Black" w:eastAsia="Arial Black"/>
          <w:sz w:val="32"/>
          <w:szCs w:val="32"/>
          <w:spacing w:val="-4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te</w:t>
      </w:r>
      <w:r>
        <w:rPr>
          <w:rFonts w:ascii="Arial Black" w:hAnsi="Arial Black" w:cs="Arial Black" w:eastAsia="Arial Black"/>
          <w:sz w:val="32"/>
          <w:szCs w:val="32"/>
          <w:spacing w:val="-6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2"/>
          <w:w w:val="100"/>
          <w:b/>
          <w:bCs/>
          <w:position w:val="-1"/>
        </w:rPr>
        <w:t>C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m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p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i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o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n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h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i</w:t>
      </w:r>
      <w:r>
        <w:rPr>
          <w:rFonts w:ascii="Arial Black" w:hAnsi="Arial Black" w:cs="Arial Black" w:eastAsia="Arial Black"/>
          <w:sz w:val="32"/>
          <w:szCs w:val="32"/>
          <w:spacing w:val="4"/>
          <w:w w:val="100"/>
          <w:b/>
          <w:bCs/>
          <w:position w:val="-1"/>
        </w:rPr>
        <w:t>p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-26"/>
          <w:w w:val="100"/>
          <w:b/>
          <w:bCs/>
          <w:position w:val="-1"/>
        </w:rPr>
        <w:t> </w:t>
      </w:r>
      <w:r>
        <w:rPr>
          <w:rFonts w:ascii="Arial Black" w:hAnsi="Arial Black" w:cs="Arial Black" w:eastAsia="Arial Black"/>
          <w:sz w:val="32"/>
          <w:szCs w:val="32"/>
          <w:spacing w:val="-19"/>
          <w:w w:val="100"/>
          <w:b/>
          <w:bCs/>
          <w:position w:val="-1"/>
        </w:rPr>
        <w:t>T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e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a</w:t>
      </w:r>
      <w:r>
        <w:rPr>
          <w:rFonts w:ascii="Arial Black" w:hAnsi="Arial Black" w:cs="Arial Black" w:eastAsia="Arial Black"/>
          <w:sz w:val="32"/>
          <w:szCs w:val="32"/>
          <w:spacing w:val="1"/>
          <w:w w:val="100"/>
          <w:b/>
          <w:bCs/>
          <w:position w:val="-1"/>
        </w:rPr>
        <w:t>m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b/>
          <w:bCs/>
          <w:position w:val="-1"/>
        </w:rPr>
        <w:t>s</w:t>
      </w:r>
      <w:r>
        <w:rPr>
          <w:rFonts w:ascii="Arial Black" w:hAnsi="Arial Black" w:cs="Arial Black" w:eastAsia="Arial Black"/>
          <w:sz w:val="32"/>
          <w:szCs w:val="32"/>
          <w:spacing w:val="0"/>
          <w:w w:val="100"/>
          <w:position w:val="0"/>
        </w:rPr>
      </w:r>
    </w:p>
    <w:p>
      <w:pPr>
        <w:spacing w:before="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32" w:after="0" w:line="240" w:lineRule="auto"/>
        <w:ind w:left="598"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anda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f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</w:t>
      </w:r>
    </w:p>
    <w:p>
      <w:pPr>
        <w:spacing w:before="1" w:after="0" w:line="240" w:lineRule="auto"/>
        <w:ind w:left="598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4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09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$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175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</w:p>
    <w:p>
      <w:pPr>
        <w:spacing w:before="32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FEE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f</w:t>
      </w:r>
    </w:p>
    <w:p>
      <w:pPr>
        <w:spacing w:before="6" w:after="0" w:line="252" w:lineRule="exact"/>
        <w:ind w:right="489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447559pt;margin-top:32.46796pt;width:541.1356pt;height:87.03292pt;mso-position-horizontal-relative:page;mso-position-vertical-relative:paragraph;z-index:-219" coordorigin="709,649" coordsize="10823,1741">
            <v:group style="position:absolute;left:732;top:661;width:2;height:1709" coordorigin="732,661" coordsize="2,1709">
              <v:shape style="position:absolute;left:732;top:661;width:2;height:1709" coordorigin="732,661" coordsize="0,1709" path="m732,661l732,2370e" filled="f" stroked="t" strokeweight="1.18pt" strokecolor="#000000">
                <v:path arrowok="t"/>
              </v:shape>
            </v:group>
            <v:group style="position:absolute;left:6122;top:683;width:2;height:1687" coordorigin="6122,683" coordsize="2,1687">
              <v:shape style="position:absolute;left:6122;top:683;width:2;height:1687" coordorigin="6122,683" coordsize="0,1687" path="m6122,683l6122,2370e" filled="f" stroked="t" strokeweight="1.18pt" strokecolor="#000000">
                <v:path arrowok="t"/>
              </v:shape>
            </v:group>
            <v:group style="position:absolute;left:11509;top:661;width:2;height:1709" coordorigin="11509,661" coordsize="2,1709">
              <v:shape style="position:absolute;left:11509;top:661;width:2;height:1709" coordorigin="11509,661" coordsize="0,1709" path="m11509,661l11509,2370e" filled="f" stroked="t" strokeweight="1.179520pt" strokecolor="#000000">
                <v:path arrowok="t"/>
              </v:shape>
            </v:group>
            <v:group style="position:absolute;left:721;top:672;width:10799;height:2" coordorigin="721,672" coordsize="10799,2">
              <v:shape style="position:absolute;left:721;top:672;width:10799;height:2" coordorigin="721,672" coordsize="10799,0" path="m721,672l11520,672e" filled="f" stroked="t" strokeweight="1.18pt" strokecolor="#000000">
                <v:path arrowok="t"/>
              </v:shape>
            </v:group>
            <v:group style="position:absolute;left:721;top:2378;width:10799;height:2" coordorigin="721,2378" coordsize="10799,2">
              <v:shape style="position:absolute;left:721;top:2378;width:10799;height:2" coordorigin="721,2378" coordsize="10799,0" path="m721,2378l11520,2378e" filled="f" stroked="t" strokeweight="1.18pt" strokecolor="#000000">
                <v:path arrowok="t"/>
              </v:shape>
            </v:group>
            <v:group style="position:absolute;left:3869;top:1921;width:540;height:2" coordorigin="3869,1921" coordsize="540,2">
              <v:shape style="position:absolute;left:3869;top:1921;width:540;height:2" coordorigin="3869,1921" coordsize="540,0" path="m4409,1921l3869,1921e" filled="f" stroked="t" strokeweight=".24996pt" strokecolor="#000000">
                <v:path arrowok="t"/>
              </v:shape>
            </v:group>
            <v:group style="position:absolute;left:1170;top:1921;width:2191;height:2" coordorigin="1170,1921" coordsize="2191,2">
              <v:shape style="position:absolute;left:1170;top:1921;width:2191;height:2" coordorigin="1170,1921" coordsize="2191,0" path="m3361,1921l1170,1921e" filled="f" stroked="t" strokeweight=".24996pt" strokecolor="#000000">
                <v:path arrowok="t"/>
              </v:shape>
            </v:group>
            <v:group style="position:absolute;left:4769;top:1921;width:1111;height:2" coordorigin="4769,1921" coordsize="1111,2">
              <v:shape style="position:absolute;left:4769;top:1921;width:1111;height:2" coordorigin="4769,1921" coordsize="1111,0" path="m5880,1921l4769,1921e" filled="f" stroked="t" strokeweight=".2499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3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$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.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00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ust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pos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by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ch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16,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2012</w:t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3716" w:space="2271"/>
            <w:col w:w="5673"/>
          </w:cols>
        </w:sectPr>
      </w:pPr>
      <w:rPr/>
    </w:p>
    <w:p>
      <w:pPr>
        <w:spacing w:before="3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32" w:after="0" w:line="241" w:lineRule="auto"/>
        <w:ind w:left="598" w:right="806"/>
        <w:jc w:val="left"/>
        <w:tabs>
          <w:tab w:pos="4320" w:val="left"/>
          <w:tab w:pos="4860" w:val="left"/>
        </w:tabs>
        <w:rPr>
          <w:rFonts w:ascii="Arial" w:hAnsi="Arial" w:cs="Arial" w:eastAsia="Arial"/>
          <w:sz w:val="22"/>
          <w:szCs w:val="22"/>
        </w:rPr>
      </w:pPr>
      <w:rPr/>
      <w:r>
        <w:rPr/>
        <w:pict>
          <v:group style="position:absolute;margin-left:35.447559pt;margin-top:-52.147083pt;width:541.1356pt;height:46.35628pt;mso-position-horizontal-relative:page;mso-position-vertical-relative:paragraph;z-index:-220" coordorigin="709,-1043" coordsize="10823,927">
            <v:group style="position:absolute;left:732;top:-1031;width:2;height:895" coordorigin="732,-1031" coordsize="2,895">
              <v:shape style="position:absolute;left:732;top:-1031;width:2;height:895" coordorigin="732,-1031" coordsize="0,895" path="m732,-1031l732,-136e" filled="f" stroked="t" strokeweight="1.18pt" strokecolor="#000000">
                <v:path arrowok="t"/>
              </v:shape>
            </v:group>
            <v:group style="position:absolute;left:6122;top:-1012;width:2;height:876" coordorigin="6122,-1012" coordsize="2,876">
              <v:shape style="position:absolute;left:6122;top:-1012;width:2;height:876" coordorigin="6122,-1012" coordsize="0,876" path="m6122,-1012l6122,-136e" filled="f" stroked="t" strokeweight="1.18pt" strokecolor="#000000">
                <v:path arrowok="t"/>
              </v:shape>
            </v:group>
            <v:group style="position:absolute;left:11509;top:-1031;width:2;height:895" coordorigin="11509,-1031" coordsize="2,895">
              <v:shape style="position:absolute;left:11509;top:-1031;width:2;height:895" coordorigin="11509,-1031" coordsize="0,895" path="m11509,-1031l11509,-136e" filled="f" stroked="t" strokeweight="1.179520pt" strokecolor="#000000">
                <v:path arrowok="t"/>
              </v:shape>
            </v:group>
            <v:group style="position:absolute;left:721;top:-1020;width:10799;height:2" coordorigin="721,-1020" coordsize="10799,2">
              <v:shape style="position:absolute;left:721;top:-1020;width:10799;height:2" coordorigin="721,-1020" coordsize="10799,0" path="m721,-1020l11520,-1020e" filled="f" stroked="t" strokeweight="1.18pt" strokecolor="#000000">
                <v:path arrowok="t"/>
              </v:shape>
            </v:group>
            <v:group style="position:absolute;left:721;top:-128;width:10799;height:2" coordorigin="721,-128" coordsize="10799,2">
              <v:shape style="position:absolute;left:721;top:-128;width:10799;height:2" coordorigin="721,-128" coordsize="10799,0" path="m721,-128l11520,-128e" filled="f" stroked="t" strokeweight="1.18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7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ue#</w:t>
      </w:r>
      <w:r>
        <w:rPr>
          <w:rFonts w:ascii="Arial" w:hAnsi="Arial" w:cs="Arial" w:eastAsia="Arial"/>
          <w:sz w:val="22"/>
          <w:szCs w:val="22"/>
          <w:spacing w:val="-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54" w:lineRule="exact"/>
        <w:ind w:left="597" w:right="626"/>
        <w:jc w:val="left"/>
        <w:tabs>
          <w:tab w:pos="4320" w:val="left"/>
          <w:tab w:pos="50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Lea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ue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-32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Add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ess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8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22"/>
          <w:szCs w:val="22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22"/>
          <w:szCs w:val="22"/>
          <w:spacing w:val="0"/>
          <w:w w:val="100"/>
        </w:rPr>
      </w:r>
    </w:p>
    <w:p>
      <w:pPr>
        <w:spacing w:before="0" w:after="0" w:line="248" w:lineRule="exact"/>
        <w:ind w:left="598" w:right="-20"/>
        <w:jc w:val="left"/>
        <w:tabs>
          <w:tab w:pos="3160" w:val="left"/>
          <w:tab w:pos="420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/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Pr</w:t>
        <w:tab/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Z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</w:p>
    <w:p>
      <w:pPr>
        <w:spacing w:before="0" w:after="0" w:line="247" w:lineRule="exact"/>
        <w:ind w:left="598" w:right="-73"/>
        <w:jc w:val="left"/>
        <w:tabs>
          <w:tab w:pos="2140" w:val="left"/>
          <w:tab w:pos="5740" w:val="left"/>
        </w:tabs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1"/>
          <w:position w:val="-1"/>
        </w:rPr>
        <w:t>C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oun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r</w:t>
      </w:r>
      <w:r>
        <w:rPr>
          <w:rFonts w:ascii="Arial" w:hAnsi="Arial" w:cs="Arial" w:eastAsia="Arial"/>
          <w:sz w:val="22"/>
          <w:szCs w:val="22"/>
          <w:spacing w:val="-40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D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a</w:t>
      </w:r>
      <w:r>
        <w:rPr>
          <w:rFonts w:ascii="Arial" w:hAnsi="Arial" w:cs="Arial" w:eastAsia="Arial"/>
          <w:sz w:val="22"/>
          <w:szCs w:val="22"/>
          <w:spacing w:val="-2"/>
          <w:position w:val="-1"/>
        </w:rPr>
        <w:t>y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t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i</w:t>
      </w:r>
      <w:r>
        <w:rPr>
          <w:rFonts w:ascii="Arial" w:hAnsi="Arial" w:cs="Arial" w:eastAsia="Arial"/>
          <w:sz w:val="22"/>
          <w:szCs w:val="22"/>
          <w:spacing w:val="-1"/>
          <w:position w:val="-1"/>
        </w:rPr>
        <w:t>m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e</w:t>
      </w:r>
      <w:r>
        <w:rPr>
          <w:rFonts w:ascii="Arial" w:hAnsi="Arial" w:cs="Arial" w:eastAsia="Arial"/>
          <w:sz w:val="22"/>
          <w:szCs w:val="22"/>
          <w:spacing w:val="1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Phone</w:t>
      </w:r>
      <w:r>
        <w:rPr>
          <w:rFonts w:ascii="Arial" w:hAnsi="Arial" w:cs="Arial" w:eastAsia="Arial"/>
          <w:sz w:val="22"/>
          <w:szCs w:val="22"/>
          <w:spacing w:val="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> </w:t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  <w:tab/>
      </w:r>
      <w:r>
        <w:rPr>
          <w:rFonts w:ascii="Arial" w:hAnsi="Arial" w:cs="Arial" w:eastAsia="Arial"/>
          <w:sz w:val="22"/>
          <w:szCs w:val="22"/>
          <w:spacing w:val="0"/>
          <w:u w:val="single" w:color="000000"/>
          <w:position w:val="-1"/>
        </w:rPr>
      </w:r>
      <w:r>
        <w:rPr>
          <w:rFonts w:ascii="Arial" w:hAnsi="Arial" w:cs="Arial" w:eastAsia="Arial"/>
          <w:sz w:val="22"/>
          <w:szCs w:val="22"/>
          <w:spacing w:val="0"/>
          <w:position w:val="0"/>
        </w:rPr>
      </w:r>
    </w:p>
    <w:p>
      <w:pPr>
        <w:spacing w:before="32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/>
        <w:br w:type="column"/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ash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er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he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c</w:t>
      </w:r>
      <w:r>
        <w:rPr>
          <w:rFonts w:ascii="Arial" w:hAnsi="Arial" w:cs="Arial" w:eastAsia="Arial"/>
          <w:sz w:val="22"/>
          <w:szCs w:val="22"/>
          <w:spacing w:val="3"/>
          <w:w w:val="100"/>
        </w:rPr>
        <w:t>k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&amp;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4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O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Bad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Bo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y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B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l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P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oduc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ons</w:t>
      </w:r>
    </w:p>
    <w:p>
      <w:pPr>
        <w:spacing w:before="0" w:after="0" w:line="252" w:lineRule="exact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704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13</w:t>
      </w:r>
      <w:r>
        <w:rPr>
          <w:rFonts w:ascii="Arial" w:hAnsi="Arial" w:cs="Arial" w:eastAsia="Arial"/>
          <w:sz w:val="22"/>
          <w:szCs w:val="22"/>
          <w:spacing w:val="-2"/>
          <w:w w:val="100"/>
        </w:rPr>
        <w:t>5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,</w:t>
      </w:r>
      <w:r>
        <w:rPr>
          <w:rFonts w:ascii="Arial" w:hAnsi="Arial" w:cs="Arial" w:eastAsia="Arial"/>
          <w:sz w:val="22"/>
          <w:szCs w:val="22"/>
          <w:spacing w:val="2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Su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D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#138</w:t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2"/>
          <w:w w:val="100"/>
        </w:rPr>
        <w:t>G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r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een</w:t>
      </w:r>
      <w:r>
        <w:rPr>
          <w:rFonts w:ascii="Arial" w:hAnsi="Arial" w:cs="Arial" w:eastAsia="Arial"/>
          <w:sz w:val="22"/>
          <w:szCs w:val="22"/>
          <w:spacing w:val="-3"/>
          <w:w w:val="100"/>
        </w:rPr>
        <w:t>w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ood,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I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46143</w:t>
      </w:r>
    </w:p>
    <w:p>
      <w:pPr>
        <w:spacing w:before="0" w:after="0" w:line="252" w:lineRule="exact"/>
        <w:ind w:right="-20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-</w:t>
      </w:r>
      <w:r>
        <w:rPr>
          <w:rFonts w:ascii="Arial" w:hAnsi="Arial" w:cs="Arial" w:eastAsia="Arial"/>
          <w:sz w:val="22"/>
          <w:szCs w:val="22"/>
          <w:spacing w:val="1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i</w:t>
      </w:r>
      <w:hyperlink r:id="rId5"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l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 </w:t>
        </w:r>
        <w:r>
          <w:rPr>
            <w:rFonts w:ascii="Arial" w:hAnsi="Arial" w:cs="Arial" w:eastAsia="Arial"/>
            <w:sz w:val="22"/>
            <w:szCs w:val="22"/>
            <w:spacing w:val="1"/>
            <w:w w:val="100"/>
          </w:rPr>
          <w:t>t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e</w:t>
        </w:r>
        <w:r>
          <w:rPr>
            <w:rFonts w:ascii="Arial" w:hAnsi="Arial" w:cs="Arial" w:eastAsia="Arial"/>
            <w:sz w:val="22"/>
            <w:szCs w:val="22"/>
            <w:spacing w:val="-2"/>
            <w:w w:val="100"/>
          </w:rPr>
          <w:t>x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as@badbo</w:t>
        </w:r>
        <w:r>
          <w:rPr>
            <w:rFonts w:ascii="Arial" w:hAnsi="Arial" w:cs="Arial" w:eastAsia="Arial"/>
            <w:sz w:val="22"/>
            <w:szCs w:val="22"/>
            <w:spacing w:val="-2"/>
            <w:w w:val="100"/>
          </w:rPr>
          <w:t>y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sbp</w:t>
        </w:r>
        <w:r>
          <w:rPr>
            <w:rFonts w:ascii="Arial" w:hAnsi="Arial" w:cs="Arial" w:eastAsia="Arial"/>
            <w:sz w:val="22"/>
            <w:szCs w:val="22"/>
            <w:spacing w:val="1"/>
            <w:w w:val="100"/>
          </w:rPr>
          <w:t>.</w:t>
        </w:r>
        <w:r>
          <w:rPr>
            <w:rFonts w:ascii="Arial" w:hAnsi="Arial" w:cs="Arial" w:eastAsia="Arial"/>
            <w:sz w:val="22"/>
            <w:szCs w:val="22"/>
            <w:spacing w:val="0"/>
            <w:w w:val="100"/>
          </w:rPr>
          <w:t>com</w:t>
        </w:r>
      </w:hyperlink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5741" w:space="246"/>
            <w:col w:w="5673"/>
          </w:cols>
        </w:sectPr>
      </w:pPr>
      <w:rPr/>
    </w:p>
    <w:p>
      <w:pPr>
        <w:spacing w:before="3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598" w:right="-73"/>
        <w:jc w:val="left"/>
        <w:rPr>
          <w:rFonts w:ascii="Arial" w:hAnsi="Arial" w:cs="Arial" w:eastAsia="Arial"/>
          <w:sz w:val="22"/>
          <w:szCs w:val="22"/>
        </w:rPr>
      </w:pPr>
      <w:rPr/>
      <w:r>
        <w:rPr>
          <w:rFonts w:ascii="Arial" w:hAnsi="Arial" w:cs="Arial" w:eastAsia="Arial"/>
          <w:sz w:val="22"/>
          <w:szCs w:val="22"/>
          <w:spacing w:val="-3"/>
          <w:w w:val="100"/>
        </w:rPr>
        <w:t>T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ea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m</w:t>
      </w:r>
      <w:r>
        <w:rPr>
          <w:rFonts w:ascii="Arial" w:hAnsi="Arial" w:cs="Arial" w:eastAsia="Arial"/>
          <w:sz w:val="22"/>
          <w:szCs w:val="22"/>
          <w:spacing w:val="13"/>
          <w:w w:val="100"/>
        </w:rPr>
        <w:t> </w:t>
      </w:r>
      <w:r>
        <w:rPr>
          <w:rFonts w:ascii="Arial" w:hAnsi="Arial" w:cs="Arial" w:eastAsia="Arial"/>
          <w:sz w:val="22"/>
          <w:szCs w:val="22"/>
          <w:spacing w:val="-1"/>
          <w:w w:val="100"/>
        </w:rPr>
        <w:t>N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a</w:t>
      </w:r>
      <w:r>
        <w:rPr>
          <w:rFonts w:ascii="Arial" w:hAnsi="Arial" w:cs="Arial" w:eastAsia="Arial"/>
          <w:sz w:val="22"/>
          <w:szCs w:val="22"/>
          <w:spacing w:val="1"/>
          <w:w w:val="106"/>
        </w:rPr>
        <w:t>m</w:t>
      </w:r>
      <w:r>
        <w:rPr>
          <w:rFonts w:ascii="Arial" w:hAnsi="Arial" w:cs="Arial" w:eastAsia="Arial"/>
          <w:sz w:val="22"/>
          <w:szCs w:val="22"/>
          <w:spacing w:val="0"/>
          <w:w w:val="100"/>
        </w:rPr>
        <w:t>e</w:t>
      </w:r>
    </w:p>
    <w:p>
      <w:pPr>
        <w:spacing w:before="34" w:after="0" w:line="239" w:lineRule="auto"/>
        <w:ind w:left="-17" w:right="-37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br w:type="column"/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5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x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/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7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1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33" w:after="0" w:line="240" w:lineRule="auto"/>
        <w:ind w:left="-37" w:right="-57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br w:type="column"/>
      </w:r>
      <w:r>
        <w:rPr>
          <w:rFonts w:ascii="Times New Roman" w:hAnsi="Times New Roman" w:cs="Times New Roman" w:eastAsia="Times New Roman"/>
          <w:sz w:val="20"/>
          <w:szCs w:val="20"/>
          <w:w w:val="105"/>
        </w:rPr>
        <w:t>W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99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7" w:right="67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1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2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34" w:after="0" w:line="239" w:lineRule="auto"/>
        <w:ind w:left="-17" w:right="907"/>
        <w:jc w:val="center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br w:type="column"/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05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x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1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5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19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32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’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99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8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99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4"/>
          <w:w w:val="111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6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jc w:val="center"/>
        <w:spacing w:after="0"/>
        <w:sectPr>
          <w:type w:val="continuous"/>
          <w:pgSz w:w="12240" w:h="15840"/>
          <w:pgMar w:top="580" w:bottom="280" w:left="200" w:right="380"/>
          <w:cols w:num="4" w:equalWidth="0">
            <w:col w:w="1833" w:space="5587"/>
            <w:col w:w="600" w:space="554"/>
            <w:col w:w="810" w:space="575"/>
            <w:col w:w="1701"/>
          </w:cols>
        </w:sectPr>
      </w:pPr>
      <w:rPr/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</w:sectPr>
      </w:pPr>
      <w:rPr/>
    </w:p>
    <w:p>
      <w:pPr>
        <w:spacing w:before="44" w:after="0" w:line="182" w:lineRule="exact"/>
        <w:ind w:left="578" w:right="1070"/>
        <w:jc w:val="left"/>
        <w:tabs>
          <w:tab w:pos="396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5.977558pt;margin-top:-36.776211pt;width:324.093233pt;height:27.117599pt;mso-position-horizontal-relative:page;mso-position-vertical-relative:paragraph;z-index:-223" coordorigin="720,-736" coordsize="6482,542">
            <v:group style="position:absolute;left:2069;top:-374;width:4860;height:2" coordorigin="2069,-374" coordsize="4860,2">
              <v:shape style="position:absolute;left:2069;top:-374;width:4860;height:2" coordorigin="2069,-374" coordsize="4860,0" path="m6929,-374l2069,-374e" filled="f" stroked="t" strokeweight=".24996pt" strokecolor="#000000">
                <v:path arrowok="t"/>
              </v:shape>
            </v:group>
            <v:group style="position:absolute;left:721;top:-734;width:6479;height:540" coordorigin="721,-734" coordsize="6479,540">
              <v:shape style="position:absolute;left:721;top:-734;width:6479;height:540" coordorigin="721,-734" coordsize="6479,540" path="m7200,-734l721,-734,721,-194,7200,-194,7200,-214,740,-214,740,-715,7200,-715,7200,-734e" filled="t" fillcolor="#000000" stroked="f">
                <v:path arrowok="t"/>
                <v:fill/>
              </v:shape>
            </v:group>
            <v:group style="position:absolute;left:7191;top:-715;width:2;height:502" coordorigin="7191,-715" coordsize="2,502">
              <v:shape style="position:absolute;left:7191;top:-715;width:2;height:502" coordorigin="7191,-715" coordsize="0,502" path="m7191,-715l7191,-214e" filled="f" stroked="t" strokeweight="1.06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76.474205pt;margin-top:8.280153pt;width:130.549797pt;height:.1pt;mso-position-horizontal-relative:page;mso-position-vertical-relative:paragraph;z-index:-222" coordorigin="1529,166" coordsize="2611,2">
            <v:shape style="position:absolute;left:1529;top:166;width:2611;height:2" coordorigin="1529,166" coordsize="2611,0" path="m4140,166l1529,166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38.460388pt;margin-top:8.280153pt;width:62.995199pt;height:.1pt;mso-position-horizontal-relative:page;mso-position-vertical-relative:paragraph;z-index:-218" coordorigin="4769,166" coordsize="1260,2">
            <v:shape style="position:absolute;left:4769;top:166;width:1260;height:2" coordorigin="4769,166" coordsize="1260,0" path="m6029,166l4769,166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76.474190pt;margin-top:17.27899pt;width:215.982595pt;height:.1pt;mso-position-horizontal-relative:page;mso-position-vertical-relative:paragraph;z-index:-217" coordorigin="1529,346" coordsize="4320,2">
            <v:shape style="position:absolute;left:1529;top:346;width:4320;height:2" coordorigin="1529,346" coordsize="4320,0" path="m5849,346l1529,346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68.779602pt;margin-top:-45.945381pt;width:54.4558pt;height:41.07676pt;mso-position-horizontal-relative:page;mso-position-vertical-relative:paragraph;z-index:-169" coordorigin="7376,-919" coordsize="1089,822">
            <v:group style="position:absolute;left:7384;top:-914;width:2;height:811" coordorigin="7384,-914" coordsize="2,811">
              <v:shape style="position:absolute;left:7384;top:-914;width:2;height:811" coordorigin="7384,-914" coordsize="0,811" path="m7384,-914l7384,-103e" filled="f" stroked="t" strokeweight=".46pt" strokecolor="#000000">
                <v:path arrowok="t"/>
              </v:shape>
            </v:group>
            <v:group style="position:absolute;left:8457;top:-914;width:2;height:811" coordorigin="8457,-914" coordsize="2,811">
              <v:shape style="position:absolute;left:8457;top:-914;width:2;height:811" coordorigin="8457,-914" coordsize="0,811" path="m8457,-914l8457,-103e" filled="f" stroked="t" strokeweight=".46pt" strokecolor="#000000">
                <v:path arrowok="t"/>
              </v:shape>
            </v:group>
            <v:group style="position:absolute;left:7380;top:-911;width:1080;height:2" coordorigin="7380,-911" coordsize="1080,2">
              <v:shape style="position:absolute;left:7380;top:-911;width:1080;height:2" coordorigin="7380,-911" coordsize="1080,0" path="m7380,-911l8460,-911e" filled="f" stroked="t" strokeweight=".46pt" strokecolor="#000000">
                <v:path arrowok="t"/>
              </v:shape>
            </v:group>
            <v:group style="position:absolute;left:7380;top:-102;width:1080;height:2" coordorigin="7380,-102" coordsize="1080,2">
              <v:shape style="position:absolute;left:7380;top:-102;width:1080;height:2" coordorigin="7380,-102" coordsize="1080,0" path="m7380,-102l8460,-102e" filled="f" stroked="t" strokeweight=".46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31.774811pt;margin-top:-45.945381pt;width:54.45532pt;height:40.71676pt;mso-position-horizontal-relative:page;mso-position-vertical-relative:paragraph;z-index:-168" coordorigin="8635,-919" coordsize="1089,814">
            <v:group style="position:absolute;left:8644;top:-914;width:2;height:804" coordorigin="8644,-914" coordsize="2,804">
              <v:shape style="position:absolute;left:8644;top:-914;width:2;height:804" coordorigin="8644,-914" coordsize="0,804" path="m8644,-914l8644,-110e" filled="f" stroked="t" strokeweight=".46pt" strokecolor="#000000">
                <v:path arrowok="t"/>
              </v:shape>
            </v:group>
            <v:group style="position:absolute;left:9716;top:-914;width:2;height:804" coordorigin="9716,-914" coordsize="2,804">
              <v:shape style="position:absolute;left:9716;top:-914;width:2;height:804" coordorigin="9716,-914" coordsize="0,804" path="m9716,-914l9716,-110e" filled="f" stroked="t" strokeweight=".46pt" strokecolor="#000000">
                <v:path arrowok="t"/>
              </v:shape>
            </v:group>
            <v:group style="position:absolute;left:8640;top:-911;width:1080;height:2" coordorigin="8640,-911" coordsize="1080,2">
              <v:shape style="position:absolute;left:8640;top:-911;width:1080;height:2" coordorigin="8640,-911" coordsize="1080,0" path="m8640,-911l9720,-911e" filled="f" stroked="t" strokeweight=".46pt" strokecolor="#000000">
                <v:path arrowok="t"/>
              </v:shape>
            </v:group>
            <v:group style="position:absolute;left:8640;top:-109;width:1080;height:2" coordorigin="8640,-109" coordsize="1080,2">
              <v:shape style="position:absolute;left:8640;top:-109;width:1080;height:2" coordorigin="8640,-109" coordsize="1080,0" path="m8640,-109l9720,-109e" filled="f" stroked="t" strokeweight=".46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99.208801pt;margin-top:-45.945381pt;width:55.41532pt;height:41.07676pt;mso-position-horizontal-relative:page;mso-position-vertical-relative:paragraph;z-index:-167" coordorigin="9984,-919" coordsize="1108,822">
            <v:group style="position:absolute;left:9992;top:-914;width:2;height:811" coordorigin="9992,-914" coordsize="2,811">
              <v:shape style="position:absolute;left:9992;top:-914;width:2;height:811" coordorigin="9992,-914" coordsize="0,811" path="m9992,-914l9992,-103e" filled="f" stroked="t" strokeweight=".46pt" strokecolor="#000000">
                <v:path arrowok="t"/>
              </v:shape>
            </v:group>
            <v:group style="position:absolute;left:11084;top:-914;width:2;height:811" coordorigin="11084,-914" coordsize="2,811">
              <v:shape style="position:absolute;left:11084;top:-914;width:2;height:811" coordorigin="11084,-914" coordsize="0,811" path="m11084,-914l11084,-103e" filled="f" stroked="t" strokeweight=".46pt" strokecolor="#000000">
                <v:path arrowok="t"/>
              </v:shape>
            </v:group>
            <v:group style="position:absolute;left:9989;top:-911;width:1099;height:2" coordorigin="9989,-911" coordsize="1099,2">
              <v:shape style="position:absolute;left:9989;top:-911;width:1099;height:2" coordorigin="9989,-911" coordsize="1099,0" path="m9989,-911l11088,-911e" filled="f" stroked="t" strokeweight=".46pt" strokecolor="#000000">
                <v:path arrowok="t"/>
              </v:shape>
            </v:group>
            <v:group style="position:absolute;left:9989;top:-102;width:1099;height:2" coordorigin="9989,-102" coordsize="1099,2">
              <v:shape style="position:absolute;left:9989;top:-102;width:1099;height:2" coordorigin="9989,-102" coordsize="1099,0" path="m9989,-102l11088,-102e" filled="f" stroked="t" strokeweight=".46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1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578" w:right="-20"/>
        <w:jc w:val="left"/>
        <w:tabs>
          <w:tab w:pos="3540" w:val="left"/>
          <w:tab w:pos="458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54.036121pt;margin-top:5.857758pt;width:130.429077pt;height:.1pt;mso-position-horizontal-relative:page;mso-position-vertical-relative:paragraph;z-index:-216" coordorigin="1081,117" coordsize="2609,2">
            <v:shape style="position:absolute;left:1081;top:117;width:2609;height:2" coordorigin="1081,117" coordsize="2609,0" path="m3689,117l1081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07.024017pt;margin-top:5.857758pt;width:26.997599pt;height:.1pt;mso-position-horizontal-relative:page;mso-position-vertical-relative:paragraph;z-index:-215" coordorigin="4140,117" coordsize="540,2">
            <v:shape style="position:absolute;left:4140;top:117;width:540;height:2" coordorigin="4140,117" coordsize="540,0" path="m4680,117l4140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52.019196pt;margin-top:5.857758pt;width:35.997599pt;height:.1pt;mso-position-horizontal-relative:page;mso-position-vertical-relative:paragraph;z-index:-214" coordorigin="5040,117" coordsize="720,2">
            <v:shape style="position:absolute;left:5040;top:117;width:720;height:2" coordorigin="5040,117" coordsize="720,0" path="m5760,117l5040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left="57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189.025192pt;margin-top:5.752691pt;width:112.430397pt;height:.1pt;mso-position-horizontal-relative:page;mso-position-vertical-relative:paragraph;z-index:-213" coordorigin="3781,115" coordsize="2249,2">
            <v:shape style="position:absolute;left:3781;top:115;width:2249;height:2" coordorigin="3781,115" coordsize="2249,0" path="m6029,115l3781,115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79" w:lineRule="exact"/>
        <w:ind w:left="578" w:right="-64"/>
        <w:jc w:val="left"/>
        <w:tabs>
          <w:tab w:pos="28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85.473724pt;margin-top:5.502296pt;width:58.555079pt;height:.1pt;mso-position-horizontal-relative:page;mso-position-vertical-relative:paragraph;z-index:-212" coordorigin="1709,110" coordsize="1171,2">
            <v:shape style="position:absolute;left:1709;top:110;width:1171;height:2" coordorigin="1709,110" coordsize="1171,0" path="m2881,110l1709,110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44" w:after="0" w:line="182" w:lineRule="exact"/>
        <w:ind w:right="1734"/>
        <w:jc w:val="left"/>
        <w:tabs>
          <w:tab w:pos="33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5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right="-20"/>
        <w:jc w:val="left"/>
        <w:tabs>
          <w:tab w:pos="2960" w:val="left"/>
          <w:tab w:pos="40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42.011993pt;margin-top:-12.140819pt;width:130.429197pt;height:.1pt;mso-position-horizontal-relative:page;mso-position-vertical-relative:paragraph;z-index:-209" coordorigin="6840,-243" coordsize="2609,2">
            <v:shape style="position:absolute;left:6840;top:-243;width:2609;height:2" coordorigin="6840,-243" coordsize="2609,0" path="m9449,-243l6840,-24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03.99884pt;margin-top:-12.140819pt;width:62.995199pt;height:.1pt;mso-position-horizontal-relative:page;mso-position-vertical-relative:paragraph;z-index:-204" coordorigin="10080,-243" coordsize="1260,2">
            <v:shape style="position:absolute;left:10080;top:-243;width:1260;height:2" coordorigin="10080,-243" coordsize="1260,0" path="m11340,-243l10080,-24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42.012024pt;margin-top:-3.141982pt;width:215.981995pt;height:.1pt;mso-position-horizontal-relative:page;mso-position-vertical-relative:paragraph;z-index:-197" coordorigin="6840,-63" coordsize="4320,2">
            <v:shape style="position:absolute;left:6840;top:-63;width:4320;height:2" coordorigin="6840,-63" coordsize="4320,0" path="m11160,-63l6840,-6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28.453217pt;margin-top:5.856781pt;width:107.991598pt;height:.1pt;mso-position-horizontal-relative:page;mso-position-vertical-relative:paragraph;z-index:-182" coordorigin="6569,117" coordsize="2160,2">
            <v:shape style="position:absolute;left:6569;top:117;width:2160;height:2" coordorigin="6569,117" coordsize="2160,0" path="m8729,117l6569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26.436401pt;margin-top:5.856781pt;width:35.997599pt;height:.1pt;mso-position-horizontal-relative:page;mso-position-vertical-relative:paragraph;z-index:-179" coordorigin="10529,117" coordsize="720,2">
            <v:shape style="position:absolute;left:10529;top:117;width:720;height:2" coordorigin="10529,117" coordsize="720,0" path="m11249,117l10529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481.440033pt;margin-top:5.856781pt;width:22.558799pt;height:.1pt;mso-position-horizontal-relative:page;mso-position-vertical-relative:paragraph;z-index:-175" coordorigin="9629,117" coordsize="451,2">
            <v:shape style="position:absolute;left:9629;top:117;width:451;height:2" coordorigin="9629,117" coordsize="451,0" path="m10080,117l9629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59.002441pt;margin-top:5.751684pt;width:107.991598pt;height:.1pt;mso-position-horizontal-relative:page;mso-position-vertical-relative:paragraph;z-index:-189" coordorigin="9180,115" coordsize="2160,2">
            <v:shape style="position:absolute;left:9180;top:115;width:2160;height:2" coordorigin="9180,115" coordsize="2160,0" path="m11340,115l9180,115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79" w:lineRule="exact"/>
        <w:ind w:right="-20"/>
        <w:jc w:val="left"/>
        <w:tabs>
          <w:tab w:pos="22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46.452026pt;margin-top:9.941289pt;width:58.555199pt;height:.1pt;mso-position-horizontal-relative:page;mso-position-vertical-relative:paragraph;z-index:-187" coordorigin="6929,199" coordsize="1171,2">
            <v:shape style="position:absolute;left:6929;top:199;width:1171;height:2" coordorigin="6929,199" coordsize="1171,0" path="m8100,199l6929,199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5662" w:space="316"/>
            <w:col w:w="5682"/>
          </w:cols>
        </w:sectPr>
      </w:pPr>
      <w:rPr/>
    </w:p>
    <w:p>
      <w:pPr>
        <w:spacing w:before="9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182" w:lineRule="exact"/>
        <w:ind w:left="578" w:right="1125"/>
        <w:jc w:val="left"/>
        <w:tabs>
          <w:tab w:pos="398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2.034683pt;margin-top:6.077392pt;width:130.429317pt;height:.1pt;mso-position-horizontal-relative:page;mso-position-vertical-relative:paragraph;z-index:-211" coordorigin="1441,122" coordsize="2609,2">
            <v:shape style="position:absolute;left:1441;top:122;width:2609;height:2" coordorigin="1441,122" coordsize="2609,0" path="m4049,122l1441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38.460388pt;margin-top:6.077392pt;width:62.995199pt;height:.1pt;mso-position-horizontal-relative:page;mso-position-vertical-relative:paragraph;z-index:-206" coordorigin="4769,122" coordsize="1260,2">
            <v:shape style="position:absolute;left:4769;top:122;width:1260;height:2" coordorigin="4769,122" coordsize="1260,0" path="m6029,122l4769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72.034676pt;margin-top:15.076192pt;width:215.982115pt;height:.1pt;mso-position-horizontal-relative:page;mso-position-vertical-relative:paragraph;z-index:-201" coordorigin="1441,302" coordsize="4320,2">
            <v:shape style="position:absolute;left:1441;top:302;width:4320;height:2" coordorigin="1441,302" coordsize="4320,0" path="m5760,302l1441,302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2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578" w:right="-20"/>
        <w:jc w:val="left"/>
        <w:tabs>
          <w:tab w:pos="3540" w:val="left"/>
          <w:tab w:pos="458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54.036121pt;margin-top:5.857203pt;width:107.991478pt;height:.1pt;mso-position-horizontal-relative:page;mso-position-vertical-relative:paragraph;z-index:-196" coordorigin="1081,117" coordsize="2160,2">
            <v:shape style="position:absolute;left:1081;top:117;width:2160;height:2" coordorigin="1081,117" coordsize="2160,0" path="m3241,117l1081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56.459198pt;margin-top:5.857203pt;width:35.997599pt;height:.1pt;mso-position-horizontal-relative:page;mso-position-vertical-relative:paragraph;z-index:-177" coordorigin="5129,117" coordsize="720,2">
            <v:shape style="position:absolute;left:5129;top:117;width:720;height:2" coordorigin="5129,117" coordsize="720,0" path="m5849,117l5129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left="57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211.462814pt;margin-top:1.142106pt;width:22.558799pt;height:.1pt;mso-position-horizontal-relative:page;mso-position-vertical-relative:paragraph;z-index:-176" coordorigin="4229,23" coordsize="451,2">
            <v:shape style="position:absolute;left:4229;top:23;width:451;height:2" coordorigin="4229,23" coordsize="451,0" path="m4680,23l4229,23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189.025192pt;margin-top:5.700906pt;width:112.430397pt;height:.1pt;mso-position-horizontal-relative:page;mso-position-vertical-relative:paragraph;z-index:-172" coordorigin="3781,114" coordsize="2249,2">
            <v:shape style="position:absolute;left:3781;top:114;width:2249;height:2" coordorigin="3781,114" coordsize="2249,0" path="m6029,114l3781,114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578" w:right="-20"/>
        <w:jc w:val="left"/>
        <w:tabs>
          <w:tab w:pos="28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85.473724pt;margin-top:9.940487pt;width:58.555079pt;height:.1pt;mso-position-horizontal-relative:page;mso-position-vertical-relative:paragraph;z-index:-186" coordorigin="1709,199" coordsize="1171,2">
            <v:shape style="position:absolute;left:1709;top:199;width:1171;height:2" coordorigin="1709,199" coordsize="1171,0" path="m2881,199l1709,199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182" w:lineRule="exact"/>
        <w:ind w:left="578" w:right="-48"/>
        <w:jc w:val="left"/>
        <w:tabs>
          <w:tab w:pos="3760" w:val="left"/>
          <w:tab w:pos="5560" w:val="left"/>
          <w:tab w:pos="574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3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>r</w:t>
      </w:r>
      <w:r>
        <w:rPr>
          <w:rFonts w:ascii="Arial" w:hAnsi="Arial" w:cs="Arial" w:eastAsia="Arial"/>
          <w:sz w:val="16"/>
          <w:szCs w:val="16"/>
          <w:spacing w:val="32"/>
          <w:w w:val="100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1"/>
          <w:w w:val="11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8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1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6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6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-2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21"/>
          <w:w w:val="11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9" w:after="0" w:line="160" w:lineRule="exact"/>
        <w:jc w:val="left"/>
        <w:rPr>
          <w:sz w:val="16"/>
          <w:szCs w:val="16"/>
        </w:rPr>
      </w:pPr>
      <w:rPr/>
      <w:r>
        <w:rPr/>
        <w:br w:type="column"/>
      </w:r>
      <w:r>
        <w:rPr>
          <w:sz w:val="16"/>
          <w:szCs w:val="16"/>
        </w:rPr>
      </w:r>
    </w:p>
    <w:p>
      <w:pPr>
        <w:spacing w:before="0" w:after="0" w:line="182" w:lineRule="exact"/>
        <w:ind w:right="1734"/>
        <w:jc w:val="left"/>
        <w:tabs>
          <w:tab w:pos="33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42.011993pt;margin-top:6.077392pt;width:130.429197pt;height:.1pt;mso-position-horizontal-relative:page;mso-position-vertical-relative:paragraph;z-index:-208" coordorigin="6840,122" coordsize="2609,2">
            <v:shape style="position:absolute;left:6840;top:122;width:2609;height:2" coordorigin="6840,122" coordsize="2609,0" path="m9449,122l6840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03.99884pt;margin-top:6.077392pt;width:62.995199pt;height:.1pt;mso-position-horizontal-relative:page;mso-position-vertical-relative:paragraph;z-index:-203" coordorigin="10080,122" coordsize="1260,2">
            <v:shape style="position:absolute;left:10080;top:122;width:1260;height:2" coordorigin="10080,122" coordsize="1260,0" path="m11340,122l10080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42.012024pt;margin-top:15.076192pt;width:215.981995pt;height:.1pt;mso-position-horizontal-relative:page;mso-position-vertical-relative:paragraph;z-index:-200" coordorigin="6840,302" coordsize="4320,2">
            <v:shape style="position:absolute;left:6840;top:302;width:4320;height:2" coordorigin="6840,302" coordsize="4320,0" path="m11160,302l6840,302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6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right="-20"/>
        <w:jc w:val="left"/>
        <w:tabs>
          <w:tab w:pos="2960" w:val="left"/>
          <w:tab w:pos="40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24.013214pt;margin-top:5.857203pt;width:107.991598pt;height:.1pt;mso-position-horizontal-relative:page;mso-position-vertical-relative:paragraph;z-index:-195" coordorigin="6480,117" coordsize="2160,2">
            <v:shape style="position:absolute;left:6480;top:117;width:2160;height:2" coordorigin="6480,117" coordsize="2160,0" path="m8640,117l6480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481.440033pt;margin-top:5.857203pt;width:22.558799pt;height:.1pt;mso-position-horizontal-relative:page;mso-position-vertical-relative:paragraph;z-index:-183" coordorigin="9629,117" coordsize="451,2">
            <v:shape style="position:absolute;left:9629;top:117;width:451;height:2" coordorigin="9629,117" coordsize="451,0" path="m10080,117l9629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26.436401pt;margin-top:5.857203pt;width:35.997599pt;height:.1pt;mso-position-horizontal-relative:page;mso-position-vertical-relative:paragraph;z-index:-181" coordorigin="10529,117" coordsize="720,2">
            <v:shape style="position:absolute;left:10529;top:117;width:720;height:2" coordorigin="10529,117" coordsize="720,0" path="m11249,117l10529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240" w:lineRule="auto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59.002441pt;margin-top:5.700906pt;width:107.991598pt;height:.1pt;mso-position-horizontal-relative:page;mso-position-vertical-relative:paragraph;z-index:-190" coordorigin="9180,114" coordsize="2160,2">
            <v:shape style="position:absolute;left:9180;top:114;width:2160;height:2" coordorigin="9180,114" coordsize="2160,0" path="m11340,114l9180,114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right="-20"/>
        <w:jc w:val="left"/>
        <w:tabs>
          <w:tab w:pos="22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51.010803pt;margin-top:5.501687pt;width:58.435199pt;height:.1pt;mso-position-horizontal-relative:page;mso-position-vertical-relative:paragraph;z-index:-184" coordorigin="7020,110" coordsize="1169,2">
            <v:shape style="position:absolute;left:7020;top:110;width:1169;height:2" coordorigin="7020,110" coordsize="1169,0" path="m8189,110l7020,110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182" w:lineRule="exact"/>
        <w:ind w:right="472"/>
        <w:jc w:val="left"/>
        <w:tabs>
          <w:tab w:pos="3260" w:val="left"/>
          <w:tab w:pos="4980" w:val="left"/>
          <w:tab w:pos="516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w w:val="100"/>
        </w:rPr>
        <w:t>7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8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2"/>
          <w:w w:val="100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1"/>
          <w:w w:val="11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8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1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6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6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-2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20"/>
          <w:w w:val="11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5741" w:space="237"/>
            <w:col w:w="5682"/>
          </w:cols>
        </w:sectPr>
      </w:pPr>
      <w:rPr/>
    </w:p>
    <w:p>
      <w:pPr>
        <w:spacing w:before="0" w:after="0" w:line="179" w:lineRule="exact"/>
        <w:ind w:left="578" w:right="-64"/>
        <w:jc w:val="left"/>
        <w:tabs>
          <w:tab w:pos="3120" w:val="left"/>
          <w:tab w:pos="3540" w:val="left"/>
          <w:tab w:pos="4480" w:val="left"/>
          <w:tab w:pos="574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1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25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2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11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3"/>
          <w:w w:val="111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2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17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0"/>
          <w:w w:val="111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  </w:t>
      </w:r>
      <w:r>
        <w:rPr>
          <w:rFonts w:ascii="Arial" w:hAnsi="Arial" w:cs="Arial" w:eastAsia="Arial"/>
          <w:sz w:val="16"/>
          <w:szCs w:val="16"/>
          <w:spacing w:val="17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7"/>
          <w:w w:val="111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179" w:lineRule="exact"/>
        <w:ind w:right="-64"/>
        <w:jc w:val="left"/>
        <w:tabs>
          <w:tab w:pos="246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16"/>
          <w:szCs w:val="16"/>
          <w:spacing w:val="-1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25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2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3"/>
          <w:w w:val="111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179" w:lineRule="exact"/>
        <w:ind w:right="-64"/>
        <w:jc w:val="left"/>
        <w:tabs>
          <w:tab w:pos="9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16"/>
          <w:szCs w:val="16"/>
          <w:spacing w:val="1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2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17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1"/>
          <w:w w:val="111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0" w:after="0" w:line="179" w:lineRule="exact"/>
        <w:ind w:right="-20"/>
        <w:jc w:val="left"/>
        <w:tabs>
          <w:tab w:pos="106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16"/>
          <w:szCs w:val="16"/>
          <w:position w:val="-1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5"/>
          <w:w w:val="111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  <w:position w:val="-1"/>
        </w:rPr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4" w:equalWidth="0">
            <w:col w:w="5741" w:space="237"/>
            <w:col w:w="2463" w:space="504"/>
            <w:col w:w="936" w:space="103"/>
            <w:col w:w="1676"/>
          </w:cols>
        </w:sectPr>
      </w:pPr>
      <w:rPr/>
    </w:p>
    <w:p>
      <w:pPr>
        <w:spacing w:before="8" w:after="0" w:line="182" w:lineRule="exact"/>
        <w:ind w:left="578" w:right="-48"/>
        <w:jc w:val="left"/>
        <w:tabs>
          <w:tab w:pos="2580" w:val="left"/>
          <w:tab w:pos="2820" w:val="left"/>
          <w:tab w:pos="5820" w:val="left"/>
        </w:tabs>
        <w:rPr>
          <w:rFonts w:ascii="Arial" w:hAnsi="Arial" w:cs="Arial" w:eastAsia="Arial"/>
          <w:sz w:val="16"/>
          <w:szCs w:val="16"/>
        </w:rPr>
      </w:pPr>
      <w:rPr/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7"/>
          <w:w w:val="11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1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17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5"/>
          <w:w w:val="100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182" w:lineRule="exact"/>
        <w:ind w:left="578" w:right="1302"/>
        <w:jc w:val="left"/>
        <w:tabs>
          <w:tab w:pos="39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72.034683pt;margin-top:6.077015pt;width:130.429317pt;height:.1pt;mso-position-horizontal-relative:page;mso-position-vertical-relative:paragraph;z-index:-210" coordorigin="1441,122" coordsize="2609,2">
            <v:shape style="position:absolute;left:1441;top:122;width:2609;height:2" coordorigin="1441,122" coordsize="2609,0" path="m4049,122l1441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34.021591pt;margin-top:6.077015pt;width:62.993999pt;height:.1pt;mso-position-horizontal-relative:page;mso-position-vertical-relative:paragraph;z-index:-205" coordorigin="4680,122" coordsize="1260,2">
            <v:shape style="position:absolute;left:4680;top:122;width:1260;height:2" coordorigin="4680,122" coordsize="1260,0" path="m5940,122l4680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76.474190pt;margin-top:15.075815pt;width:215.982595pt;height:.1pt;mso-position-horizontal-relative:page;mso-position-vertical-relative:paragraph;z-index:-199" coordorigin="1529,302" coordsize="4320,2">
            <v:shape style="position:absolute;left:1529;top:302;width:4320;height:2" coordorigin="1529,302" coordsize="4320,0" path="m5849,302l1529,302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4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left="578" w:right="-20"/>
        <w:jc w:val="left"/>
        <w:tabs>
          <w:tab w:pos="3540" w:val="left"/>
          <w:tab w:pos="458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58.475643pt;margin-top:5.85579pt;width:107.990758pt;height:.1pt;mso-position-horizontal-relative:page;mso-position-vertical-relative:paragraph;z-index:-193" coordorigin="1170,117" coordsize="2160,2">
            <v:shape style="position:absolute;left:1170;top:117;width:2160;height:2" coordorigin="1170,117" coordsize="2160,0" path="m3329,117l1170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56.459198pt;margin-top:5.85579pt;width:35.997599pt;height:.1pt;mso-position-horizontal-relative:page;mso-position-vertical-relative:paragraph;z-index:-178" coordorigin="5129,117" coordsize="720,2">
            <v:shape style="position:absolute;left:5129;top:117;width:720;height:2" coordorigin="5129,117" coordsize="720,0" path="m5849,117l5129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207.024017pt;margin-top:5.85579pt;width:22.437599pt;height:.1pt;mso-position-horizontal-relative:page;mso-position-vertical-relative:paragraph;z-index:-173" coordorigin="4140,117" coordsize="449,2">
            <v:shape style="position:absolute;left:4140;top:117;width:449;height:2" coordorigin="4140,117" coordsize="449,0" path="m4589,117l4140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left="578"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189.025192pt;margin-top:5.74948pt;width:107.990398pt;height:.1pt;mso-position-horizontal-relative:page;mso-position-vertical-relative:paragraph;z-index:-192" coordorigin="3781,115" coordsize="2160,2">
            <v:shape style="position:absolute;left:3781;top:115;width:2160;height:2" coordorigin="3781,115" coordsize="2160,0" path="m5940,115l3781,115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gu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79" w:lineRule="exact"/>
        <w:ind w:left="578" w:right="-20"/>
        <w:jc w:val="left"/>
        <w:tabs>
          <w:tab w:pos="28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81.033722pt;margin-top:10.059061pt;width:58.435079pt;height:.1pt;mso-position-horizontal-relative:page;mso-position-vertical-relative:paragraph;z-index:-188" coordorigin="1621,201" coordsize="1169,2">
            <v:shape style="position:absolute;left:1621;top:201;width:1169;height:2" coordorigin="1621,201" coordsize="1169,0" path="m2789,201l1621,201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spacing w:before="8" w:after="0" w:line="182" w:lineRule="exact"/>
        <w:ind w:right="472"/>
        <w:jc w:val="left"/>
        <w:tabs>
          <w:tab w:pos="2000" w:val="left"/>
          <w:tab w:pos="2240" w:val="left"/>
          <w:tab w:pos="516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br w:type="column"/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7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7"/>
          <w:w w:val="111"/>
        </w:rPr>
      </w:r>
      <w:r>
        <w:rPr>
          <w:rFonts w:ascii="Arial" w:hAnsi="Arial" w:cs="Arial" w:eastAsia="Arial"/>
          <w:sz w:val="16"/>
          <w:szCs w:val="16"/>
          <w:spacing w:val="0"/>
          <w:w w:val="111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1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17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5"/>
          <w:w w:val="100"/>
          <w:u w:val="single" w:color="0000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  <w:u w:val="single" w:color="0000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182" w:lineRule="exact"/>
        <w:ind w:right="1734"/>
        <w:jc w:val="left"/>
        <w:tabs>
          <w:tab w:pos="332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42.011993pt;margin-top:6.076008pt;width:130.429197pt;height:.1pt;mso-position-horizontal-relative:page;mso-position-vertical-relative:paragraph;z-index:-207" coordorigin="6840,122" coordsize="2609,2">
            <v:shape style="position:absolute;left:6840;top:122;width:2609;height:2" coordorigin="6840,122" coordsize="2609,0" path="m9449,122l6840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503.99884pt;margin-top:6.076008pt;width:62.995199pt;height:.1pt;mso-position-horizontal-relative:page;mso-position-vertical-relative:paragraph;z-index:-202" coordorigin="10080,122" coordsize="1260,2">
            <v:shape style="position:absolute;left:10080;top:122;width:1260;height:2" coordorigin="10080,122" coordsize="1260,0" path="m11340,122l10080,122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46.452026pt;margin-top:15.074808pt;width:215.981995pt;height:.1pt;mso-position-horizontal-relative:page;mso-position-vertical-relative:paragraph;z-index:-198" coordorigin="6929,301" coordsize="4320,2">
            <v:shape style="position:absolute;left:6929;top:301;width:4320;height:2" coordorigin="6929,301" coordsize="4320,0" path="m11249,301l6929,301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8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.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-2"/>
          <w:w w:val="110"/>
        </w:rPr>
        <w:t>h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10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#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5"/>
          <w:w w:val="109"/>
        </w:rPr>
        <w:t>A</w:t>
      </w:r>
      <w:r>
        <w:rPr>
          <w:rFonts w:ascii="Arial" w:hAnsi="Arial" w:cs="Arial" w:eastAsia="Arial"/>
          <w:sz w:val="16"/>
          <w:szCs w:val="16"/>
          <w:spacing w:val="3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9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82" w:lineRule="exact"/>
        <w:ind w:right="-20"/>
        <w:jc w:val="left"/>
        <w:tabs>
          <w:tab w:pos="2960" w:val="left"/>
          <w:tab w:pos="400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324.013214pt;margin-top:5.854813pt;width:107.991598pt;height:.1pt;mso-position-horizontal-relative:page;mso-position-vertical-relative:paragraph;z-index:-194" coordorigin="6480,117" coordsize="2160,2">
            <v:shape style="position:absolute;left:6480;top:117;width:2160;height:2" coordorigin="6480,117" coordsize="2160,0" path="m8640,117l6480,117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481.440033pt;margin-top:5.854813pt;width:22.558799pt;height:.1pt;mso-position-horizontal-relative:page;mso-position-vertical-relative:paragraph;z-index:-174" coordorigin="9629,117" coordsize="451,2">
            <v:shape style="position:absolute;left:9629;top:117;width:451;height:2" coordorigin="9629,117" coordsize="451,0" path="m10080,117l9629,117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3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/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-27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ab/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Z</w:t>
      </w:r>
      <w:r>
        <w:rPr>
          <w:rFonts w:ascii="Arial" w:hAnsi="Arial" w:cs="Arial" w:eastAsia="Arial"/>
          <w:sz w:val="16"/>
          <w:szCs w:val="16"/>
          <w:spacing w:val="1"/>
          <w:w w:val="125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1" w:after="0" w:line="240" w:lineRule="auto"/>
        <w:ind w:right="-20"/>
        <w:jc w:val="left"/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526.436401pt;margin-top:1.309715pt;width:35.997599pt;height:.1pt;mso-position-horizontal-relative:page;mso-position-vertical-relative:paragraph;z-index:-180" coordorigin="10529,26" coordsize="720,2">
            <v:shape style="position:absolute;left:10529;top:26;width:720;height:2" coordorigin="10529,26" coordsize="720,0" path="m11249,26l10529,26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m</w:t>
      </w:r>
      <w:r>
        <w:rPr>
          <w:rFonts w:ascii="Arial" w:hAnsi="Arial" w:cs="Arial" w:eastAsia="Arial"/>
          <w:sz w:val="16"/>
          <w:szCs w:val="16"/>
          <w:spacing w:val="11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28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on</w:t>
      </w:r>
      <w:r>
        <w:rPr>
          <w:rFonts w:ascii="Arial" w:hAnsi="Arial" w:cs="Arial" w:eastAsia="Arial"/>
          <w:sz w:val="16"/>
          <w:szCs w:val="16"/>
          <w:spacing w:val="19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-2"/>
          <w:w w:val="100"/>
        </w:rPr>
        <w:t>r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ng</w:t>
      </w:r>
      <w:r>
        <w:rPr>
          <w:rFonts w:ascii="Arial" w:hAnsi="Arial" w:cs="Arial" w:eastAsia="Arial"/>
          <w:sz w:val="16"/>
          <w:szCs w:val="16"/>
          <w:spacing w:val="44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L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g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u</w:t>
      </w:r>
      <w:r>
        <w:rPr>
          <w:rFonts w:ascii="Arial" w:hAnsi="Arial" w:cs="Arial" w:eastAsia="Arial"/>
          <w:sz w:val="16"/>
          <w:szCs w:val="16"/>
          <w:spacing w:val="0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23"/>
          <w:w w:val="100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</w:rPr>
        <w:t>S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e</w:t>
      </w:r>
      <w:r>
        <w:rPr>
          <w:rFonts w:ascii="Arial" w:hAnsi="Arial" w:cs="Arial" w:eastAsia="Arial"/>
          <w:sz w:val="16"/>
          <w:szCs w:val="16"/>
          <w:spacing w:val="-1"/>
          <w:w w:val="100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1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</w:rPr>
        <w:t>on</w:t>
      </w:r>
      <w:r>
        <w:rPr>
          <w:rFonts w:ascii="Arial" w:hAnsi="Arial" w:cs="Arial" w:eastAsia="Arial"/>
          <w:sz w:val="16"/>
          <w:szCs w:val="16"/>
          <w:spacing w:val="0"/>
          <w:w w:val="100"/>
        </w:rPr>
      </w:r>
    </w:p>
    <w:p>
      <w:pPr>
        <w:spacing w:before="0" w:after="0" w:line="179" w:lineRule="exact"/>
        <w:ind w:right="-20"/>
        <w:jc w:val="left"/>
        <w:tabs>
          <w:tab w:pos="2240" w:val="left"/>
        </w:tabs>
        <w:rPr>
          <w:rFonts w:ascii="Arial" w:hAnsi="Arial" w:cs="Arial" w:eastAsia="Arial"/>
          <w:sz w:val="16"/>
          <w:szCs w:val="16"/>
        </w:rPr>
      </w:pPr>
      <w:rPr/>
      <w:r>
        <w:rPr/>
        <w:pict>
          <v:group style="position:absolute;margin-left:459.002441pt;margin-top:1.059285pt;width:107.991598pt;height:.1pt;mso-position-horizontal-relative:page;mso-position-vertical-relative:paragraph;z-index:-191" coordorigin="9180,21" coordsize="2160,2">
            <v:shape style="position:absolute;left:9180;top:21;width:2160;height:2" coordorigin="9180,21" coordsize="2160,0" path="m11340,21l9180,21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51.010803pt;margin-top:10.058084pt;width:58.435199pt;height:.1pt;mso-position-horizontal-relative:page;mso-position-vertical-relative:paragraph;z-index:-185" coordorigin="7020,201" coordsize="1169,2">
            <v:shape style="position:absolute;left:7020;top:201;width:1169;height:2" coordorigin="7020,201" coordsize="1169,0" path="m8189,201l7020,201e" filled="f" stroked="t" strokeweight=".24996pt" strokecolor="#000000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8"/>
          <w:w w:val="100"/>
          <w:position w:val="-1"/>
        </w:rPr>
        <w:t>y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2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#</w:t>
        <w:tab/>
      </w:r>
      <w:r>
        <w:rPr>
          <w:rFonts w:ascii="Arial" w:hAnsi="Arial" w:cs="Arial" w:eastAsia="Arial"/>
          <w:sz w:val="16"/>
          <w:szCs w:val="16"/>
          <w:spacing w:val="-3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-2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c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1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u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m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6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F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16"/>
          <w:szCs w:val="16"/>
          <w:spacing w:val="18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2"/>
          <w:w w:val="100"/>
          <w:position w:val="-1"/>
        </w:rPr>
        <w:t>W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n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t</w:t>
      </w:r>
      <w:r>
        <w:rPr>
          <w:rFonts w:ascii="Arial" w:hAnsi="Arial" w:cs="Arial" w:eastAsia="Arial"/>
          <w:sz w:val="16"/>
          <w:szCs w:val="16"/>
          <w:spacing w:val="-1"/>
          <w:w w:val="100"/>
          <w:position w:val="-1"/>
        </w:rPr>
        <w:t>e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35"/>
          <w:w w:val="100"/>
          <w:position w:val="-1"/>
        </w:rPr>
        <w:t> </w:t>
      </w:r>
      <w:r>
        <w:rPr>
          <w:rFonts w:ascii="Arial" w:hAnsi="Arial" w:cs="Arial" w:eastAsia="Arial"/>
          <w:sz w:val="16"/>
          <w:szCs w:val="16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p</w:t>
      </w:r>
      <w:r>
        <w:rPr>
          <w:rFonts w:ascii="Arial" w:hAnsi="Arial" w:cs="Arial" w:eastAsia="Arial"/>
          <w:sz w:val="16"/>
          <w:szCs w:val="16"/>
          <w:spacing w:val="0"/>
          <w:w w:val="120"/>
          <w:position w:val="-1"/>
        </w:rPr>
        <w:t>r</w:t>
      </w:r>
      <w:r>
        <w:rPr>
          <w:rFonts w:ascii="Arial" w:hAnsi="Arial" w:cs="Arial" w:eastAsia="Arial"/>
          <w:sz w:val="16"/>
          <w:szCs w:val="16"/>
          <w:spacing w:val="-1"/>
          <w:w w:val="120"/>
          <w:position w:val="-1"/>
        </w:rPr>
        <w:t>i</w:t>
      </w:r>
      <w:r>
        <w:rPr>
          <w:rFonts w:ascii="Arial" w:hAnsi="Arial" w:cs="Arial" w:eastAsia="Arial"/>
          <w:sz w:val="16"/>
          <w:szCs w:val="16"/>
          <w:spacing w:val="0"/>
          <w:w w:val="110"/>
          <w:position w:val="-1"/>
        </w:rPr>
        <w:t>ng</w:t>
      </w:r>
      <w:r>
        <w:rPr>
          <w:rFonts w:ascii="Arial" w:hAnsi="Arial" w:cs="Arial" w:eastAsia="Arial"/>
          <w:sz w:val="16"/>
          <w:szCs w:val="16"/>
          <w:spacing w:val="0"/>
          <w:w w:val="100"/>
          <w:position w:val="0"/>
        </w:rPr>
      </w:r>
    </w:p>
    <w:p>
      <w:pPr>
        <w:jc w:val="left"/>
        <w:spacing w:after="0"/>
        <w:sectPr>
          <w:type w:val="continuous"/>
          <w:pgSz w:w="12240" w:h="15840"/>
          <w:pgMar w:top="580" w:bottom="280" w:left="200" w:right="380"/>
          <w:cols w:num="2" w:equalWidth="0">
            <w:col w:w="5830" w:space="148"/>
            <w:col w:w="5682"/>
          </w:cols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1" w:after="0" w:line="240" w:lineRule="auto"/>
        <w:ind w:left="578" w:right="-20"/>
        <w:jc w:val="left"/>
        <w:rPr>
          <w:rFonts w:ascii="Gill Sans MT Condensed" w:hAnsi="Gill Sans MT Condensed" w:cs="Gill Sans MT Condensed" w:eastAsia="Gill Sans MT Condensed"/>
          <w:sz w:val="18"/>
          <w:szCs w:val="18"/>
        </w:rPr>
      </w:pPr>
      <w:rPr/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q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itt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iti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ia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ctio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office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3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1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2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2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5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-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18"/>
          <w:szCs w:val="18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361" w:lineRule="auto"/>
        <w:ind w:left="578" w:right="400"/>
        <w:jc w:val="left"/>
        <w:rPr>
          <w:rFonts w:ascii="Gill Sans MT Condensed" w:hAnsi="Gill Sans MT Condensed" w:cs="Gill Sans MT Condensed" w:eastAsia="Gill Sans MT Condensed"/>
          <w:sz w:val="20"/>
          <w:szCs w:val="20"/>
        </w:rPr>
      </w:pPr>
      <w:rPr/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*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y,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3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ys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PL,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my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2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5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/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6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4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3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el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1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eve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  <w:t>t.</w:t>
      </w:r>
      <w:r>
        <w:rPr>
          <w:rFonts w:ascii="Gill Sans MT Condensed" w:hAnsi="Gill Sans MT Condensed" w:cs="Gill Sans MT Condensed" w:eastAsia="Gill Sans MT Condensed"/>
          <w:sz w:val="20"/>
          <w:szCs w:val="20"/>
          <w:spacing w:val="0"/>
          <w:w w:val="100"/>
        </w:rPr>
      </w:r>
    </w:p>
    <w:p>
      <w:pPr>
        <w:spacing w:before="0" w:after="0" w:line="253" w:lineRule="exact"/>
        <w:ind w:left="57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*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0" w:after="0" w:line="264" w:lineRule="exact"/>
        <w:ind w:left="57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’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,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4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try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4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0" w:after="0" w:line="264" w:lineRule="exact"/>
        <w:ind w:left="578" w:right="-20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z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j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titi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  <w:position w:val="1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  <w:position w:val="1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1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  <w:position w:val="0"/>
        </w:rPr>
      </w:r>
    </w:p>
    <w:p>
      <w:pPr>
        <w:spacing w:before="1" w:after="0" w:line="240" w:lineRule="auto"/>
        <w:ind w:left="578" w:right="581"/>
        <w:jc w:val="left"/>
        <w:rPr>
          <w:rFonts w:ascii="Gill Sans MT Condensed" w:hAnsi="Gill Sans MT Condensed" w:cs="Gill Sans MT Condensed" w:eastAsia="Gill Sans MT Condensed"/>
          <w:sz w:val="22"/>
          <w:szCs w:val="22"/>
        </w:rPr>
      </w:pPr>
      <w:rPr/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v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ch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try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,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$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2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5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0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c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k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‘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’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w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q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d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p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x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B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y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m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3"/>
          <w:w w:val="100"/>
        </w:rPr>
        <w:t>i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n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g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a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o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f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t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h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2"/>
          <w:w w:val="100"/>
        </w:rPr>
        <w:t> 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2"/>
          <w:w w:val="100"/>
        </w:rPr>
        <w:t>r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u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-1"/>
          <w:w w:val="100"/>
        </w:rPr>
        <w:t>l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1"/>
          <w:w w:val="100"/>
        </w:rPr>
        <w:t>e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s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  <w:t>.</w:t>
      </w:r>
      <w:r>
        <w:rPr>
          <w:rFonts w:ascii="Gill Sans MT Condensed" w:hAnsi="Gill Sans MT Condensed" w:cs="Gill Sans MT Condensed" w:eastAsia="Gill Sans MT Condensed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33" w:after="0" w:line="240" w:lineRule="auto"/>
        <w:ind w:left="758" w:right="-20"/>
        <w:jc w:val="left"/>
        <w:tabs>
          <w:tab w:pos="4360" w:val="left"/>
          <w:tab w:pos="5960" w:val="left"/>
          <w:tab w:pos="9520" w:val="left"/>
        </w:tabs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position:absolute;margin-left:202.584pt;margin-top:43.742603pt;width:191.881629pt;height:63.84pt;mso-position-horizontal-relative:page;mso-position-vertical-relative:paragraph;z-index:-221" type="#_x0000_t75">
            <v:imagedata r:id="rId6" o:title=""/>
          </v:shape>
        </w:pict>
      </w:r>
      <w:r>
        <w:rPr/>
        <w:pict>
          <v:group style="position:absolute;margin-left:45.037071pt;margin-top:-3.534158pt;width:215.982115pt;height:.1pt;mso-position-horizontal-relative:page;mso-position-vertical-relative:paragraph;z-index:-171" coordorigin="901,-71" coordsize="4320,2">
            <v:shape style="position:absolute;left:901;top:-71;width:4320;height:2" coordorigin="901,-71" coordsize="4320,0" path="m5220,-71l901,-71e" filled="f" stroked="t" strokeweight=".24996pt" strokecolor="#000000">
              <v:path arrowok="t"/>
            </v:shape>
          </v:group>
          <w10:wrap type="none"/>
        </w:pict>
      </w:r>
      <w:r>
        <w:rPr/>
        <w:pict>
          <v:group style="position:absolute;margin-left:310.455627pt;margin-top:-3.534158pt;width:215.980795pt;height:.1pt;mso-position-horizontal-relative:page;mso-position-vertical-relative:paragraph;z-index:-170" coordorigin="6209,-71" coordsize="4320,2">
            <v:shape style="position:absolute;left:6209;top:-71;width:4320;height:2" coordorigin="6209,-71" coordsize="4320,0" path="m10529,-71l6209,-71e" filled="f" stroked="t" strokeweight=".24996pt" strokecolor="#000000">
              <v:path arrowok="t"/>
            </v:shape>
          </v:group>
          <w10:wrap type="none"/>
        </w:pict>
      </w:r>
      <w:r>
        <w:rPr/>
        <w:pict>
          <v:shape style="position:absolute;margin-left:119.310722pt;margin-top:50.582123pt;width:77.738106pt;height:51.1875pt;mso-position-horizontal-relative:page;mso-position-vertical-relative:paragraph;z-index:-166" type="#_x0000_t75">
            <v:imagedata r:id="rId7" o:title=""/>
          </v:shape>
        </w:pict>
      </w:r>
      <w:r>
        <w:rPr/>
        <w:pict>
          <v:shape style="position:absolute;margin-left:400.5672pt;margin-top:43.742603pt;width:74.249952pt;height:61.875pt;mso-position-horizontal-relative:page;mso-position-vertical-relative:paragraph;z-index:-165" type="#_x0000_t75">
            <v:imagedata r:id="rId8" o:title=""/>
          </v:shape>
        </w:pict>
      </w:r>
      <w:r>
        <w:rPr/>
        <w:pict>
          <v:shape style="position:absolute;margin-left:490.559998pt;margin-top:43.742722pt;width:97.738665pt;height:68.73pt;mso-position-horizontal-relative:page;mso-position-vertical-relative:paragraph;z-index:-164" type="#_x0000_t75">
            <v:imagedata r:id="rId9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Si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p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i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0"/>
          <w:szCs w:val="20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0"/>
          <w:szCs w:val="20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>te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</w:p>
    <w:p>
      <w:pPr>
        <w:spacing w:before="6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18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91.488627pt;height:73.47pt;mso-position-horizontal-relative:char;mso-position-vertical-relative:line" type="#_x0000_t75">
            <v:imagedata r:id="rId10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type w:val="continuous"/>
      <w:pgSz w:w="12240" w:h="15840"/>
      <w:pgMar w:top="580" w:bottom="280" w:left="20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Black">
    <w:altName w:val="Arial Black"/>
    <w:charset w:val="0"/>
    <w:family w:val="swiss"/>
    <w:pitch w:val="variable"/>
  </w:font>
  <w:font w:name="Gill Sans MT Condensed">
    <w:altName w:val="Gill Sans MT Condensed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texas@badboysbp.com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jpg"/><Relationship Id="rId8" Type="http://schemas.openxmlformats.org/officeDocument/2006/relationships/image" Target="media/image3.jpg"/><Relationship Id="rId9" Type="http://schemas.openxmlformats.org/officeDocument/2006/relationships/image" Target="media/image4.jpg"/><Relationship Id="rId10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Willoughby</dc:creator>
  <dc:title>tx8team</dc:title>
  <dcterms:created xsi:type="dcterms:W3CDTF">2012-02-08T19:57:43Z</dcterms:created>
  <dcterms:modified xsi:type="dcterms:W3CDTF">2012-02-08T19:57:43Z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2012-01-08T00:00:00Z</vt:filetime>
  </property>
  <property fmtid="{D5CDD505-2E9C-101B-9397-08002B2CF9AE}" pid="3" name="LastSaved">
    <vt:filetime>2012-02-09T00:00:00Z</vt:filetime>
  </property>
</Properties>
</file>